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46AF" w:rsidRDefault="00EF46AF" w:rsidP="00EF46AF">
      <w:pPr>
        <w:ind w:right="-108"/>
        <w:jc w:val="center"/>
        <w:rPr>
          <w:b/>
          <w:bCs/>
          <w:sz w:val="30"/>
          <w:szCs w:val="30"/>
          <w:u w:val="single"/>
        </w:rPr>
      </w:pPr>
      <w:bookmarkStart w:id="0" w:name="_GoBack"/>
      <w:bookmarkEnd w:id="0"/>
    </w:p>
    <w:p w:rsidR="00EF46AF" w:rsidRDefault="00EF46AF" w:rsidP="00EF46AF">
      <w:pPr>
        <w:ind w:right="-108"/>
        <w:jc w:val="center"/>
        <w:rPr>
          <w:b/>
          <w:bCs/>
          <w:sz w:val="30"/>
          <w:szCs w:val="30"/>
          <w:u w:val="single"/>
        </w:rPr>
      </w:pPr>
      <w:r w:rsidRPr="002D4977">
        <w:rPr>
          <w:b/>
          <w:bCs/>
          <w:sz w:val="30"/>
          <w:szCs w:val="30"/>
          <w:u w:val="single"/>
        </w:rPr>
        <w:t>WITTENBERG UNIVERSITY SWIMMING AND DIVING</w:t>
      </w:r>
    </w:p>
    <w:p w:rsidR="00EF46AF" w:rsidRPr="00DD6DBF" w:rsidRDefault="00EF46AF" w:rsidP="00484C69">
      <w:pPr>
        <w:ind w:left="-360" w:right="-108" w:firstLine="180"/>
        <w:jc w:val="center"/>
        <w:rPr>
          <w:b/>
          <w:bCs/>
          <w:sz w:val="30"/>
          <w:szCs w:val="30"/>
          <w:u w:val="single"/>
        </w:rPr>
      </w:pPr>
      <w:r w:rsidRPr="002D4977">
        <w:rPr>
          <w:b/>
          <w:bCs/>
          <w:sz w:val="30"/>
          <w:szCs w:val="30"/>
          <w:u w:val="single"/>
        </w:rPr>
        <w:t>ALUMNI MEET</w:t>
      </w:r>
      <w:r>
        <w:rPr>
          <w:b/>
          <w:bCs/>
          <w:sz w:val="30"/>
          <w:szCs w:val="30"/>
          <w:u w:val="single"/>
        </w:rPr>
        <w:t xml:space="preserve"> 201</w:t>
      </w:r>
      <w:r w:rsidR="00484C69">
        <w:rPr>
          <w:b/>
          <w:bCs/>
          <w:sz w:val="30"/>
          <w:szCs w:val="30"/>
          <w:u w:val="single"/>
        </w:rPr>
        <w:t>4</w:t>
      </w:r>
      <w:r>
        <w:rPr>
          <w:b/>
          <w:bCs/>
          <w:sz w:val="30"/>
          <w:szCs w:val="30"/>
          <w:u w:val="single"/>
        </w:rPr>
        <w:t xml:space="preserve"> </w:t>
      </w:r>
      <w:r w:rsidRPr="002D4977">
        <w:rPr>
          <w:b/>
          <w:bCs/>
          <w:sz w:val="30"/>
          <w:szCs w:val="30"/>
          <w:u w:val="single"/>
        </w:rPr>
        <w:t>ENTRY FORM</w:t>
      </w:r>
    </w:p>
    <w:p w:rsidR="00EF46AF" w:rsidRDefault="00EF46AF" w:rsidP="00EF46AF">
      <w:pPr>
        <w:rPr>
          <w:b/>
          <w:bCs/>
          <w:sz w:val="26"/>
          <w:szCs w:val="26"/>
        </w:rPr>
      </w:pPr>
    </w:p>
    <w:p w:rsidR="00EF46AF" w:rsidRPr="003C6BFD" w:rsidRDefault="00EF46AF" w:rsidP="00484C69">
      <w:pPr>
        <w:rPr>
          <w:b/>
          <w:bCs/>
          <w:sz w:val="26"/>
          <w:szCs w:val="26"/>
        </w:rPr>
      </w:pPr>
      <w:r w:rsidRPr="003C6BFD">
        <w:rPr>
          <w:b/>
          <w:bCs/>
          <w:sz w:val="26"/>
          <w:szCs w:val="26"/>
        </w:rPr>
        <w:t xml:space="preserve">DATE: </w:t>
      </w:r>
      <w:r w:rsidRPr="003C6BFD">
        <w:rPr>
          <w:b/>
          <w:bCs/>
          <w:sz w:val="26"/>
          <w:szCs w:val="26"/>
        </w:rPr>
        <w:tab/>
        <w:t xml:space="preserve">OCTOBER </w:t>
      </w:r>
      <w:r w:rsidR="00484C69">
        <w:rPr>
          <w:b/>
          <w:bCs/>
          <w:sz w:val="26"/>
          <w:szCs w:val="26"/>
        </w:rPr>
        <w:t>24</w:t>
      </w:r>
      <w:r>
        <w:rPr>
          <w:b/>
          <w:bCs/>
          <w:sz w:val="26"/>
          <w:szCs w:val="26"/>
        </w:rPr>
        <w:t>, 201</w:t>
      </w:r>
      <w:r w:rsidR="00484C69">
        <w:rPr>
          <w:b/>
          <w:bCs/>
          <w:sz w:val="26"/>
          <w:szCs w:val="26"/>
        </w:rPr>
        <w:t>4</w:t>
      </w:r>
    </w:p>
    <w:p w:rsidR="00EF46AF" w:rsidRDefault="00EF46AF" w:rsidP="00484C69">
      <w:pPr>
        <w:rPr>
          <w:b/>
          <w:bCs/>
          <w:sz w:val="21"/>
          <w:szCs w:val="21"/>
        </w:rPr>
      </w:pPr>
      <w:r w:rsidRPr="003C6BFD">
        <w:rPr>
          <w:b/>
          <w:bCs/>
          <w:sz w:val="26"/>
          <w:szCs w:val="26"/>
        </w:rPr>
        <w:t xml:space="preserve">TIME: </w:t>
      </w:r>
      <w:r w:rsidRPr="003C6BFD">
        <w:rPr>
          <w:b/>
          <w:bCs/>
          <w:sz w:val="26"/>
          <w:szCs w:val="26"/>
        </w:rPr>
        <w:tab/>
      </w:r>
      <w:r w:rsidRPr="004E302A">
        <w:rPr>
          <w:b/>
          <w:bCs/>
          <w:sz w:val="21"/>
          <w:szCs w:val="21"/>
        </w:rPr>
        <w:t xml:space="preserve">Warm-Up </w:t>
      </w:r>
      <w:r w:rsidR="00484C69">
        <w:rPr>
          <w:b/>
          <w:bCs/>
          <w:sz w:val="21"/>
          <w:szCs w:val="21"/>
        </w:rPr>
        <w:t>6</w:t>
      </w:r>
      <w:r w:rsidRPr="004E302A">
        <w:rPr>
          <w:b/>
          <w:bCs/>
          <w:sz w:val="21"/>
          <w:szCs w:val="21"/>
        </w:rPr>
        <w:t>:30-</w:t>
      </w:r>
      <w:r w:rsidR="00484C69">
        <w:rPr>
          <w:b/>
          <w:bCs/>
          <w:sz w:val="21"/>
          <w:szCs w:val="21"/>
        </w:rPr>
        <w:t>7</w:t>
      </w:r>
      <w:r w:rsidRPr="004E302A">
        <w:rPr>
          <w:b/>
          <w:bCs/>
          <w:sz w:val="21"/>
          <w:szCs w:val="21"/>
        </w:rPr>
        <w:t>:00</w:t>
      </w:r>
      <w:r w:rsidR="00484C69">
        <w:rPr>
          <w:b/>
          <w:bCs/>
          <w:sz w:val="21"/>
          <w:szCs w:val="21"/>
        </w:rPr>
        <w:t>p</w:t>
      </w:r>
      <w:r w:rsidRPr="004E302A">
        <w:rPr>
          <w:b/>
          <w:bCs/>
          <w:sz w:val="21"/>
          <w:szCs w:val="21"/>
        </w:rPr>
        <w:t xml:space="preserve">m, Swim Meet </w:t>
      </w:r>
      <w:r w:rsidR="00484C69">
        <w:rPr>
          <w:b/>
          <w:bCs/>
          <w:sz w:val="21"/>
          <w:szCs w:val="21"/>
        </w:rPr>
        <w:t>7</w:t>
      </w:r>
      <w:r w:rsidRPr="004E302A">
        <w:rPr>
          <w:b/>
          <w:bCs/>
          <w:sz w:val="21"/>
          <w:szCs w:val="21"/>
        </w:rPr>
        <w:t>:00</w:t>
      </w:r>
      <w:r w:rsidR="00484C69">
        <w:rPr>
          <w:b/>
          <w:bCs/>
          <w:sz w:val="21"/>
          <w:szCs w:val="21"/>
        </w:rPr>
        <w:t>-8:00pm – Pizza to Follow!</w:t>
      </w:r>
    </w:p>
    <w:p w:rsidR="00EF46AF" w:rsidRPr="004E302A" w:rsidRDefault="00EF46AF" w:rsidP="00EF46AF">
      <w:pPr>
        <w:rPr>
          <w:b/>
          <w:bCs/>
          <w:sz w:val="21"/>
          <w:szCs w:val="21"/>
        </w:rPr>
      </w:pPr>
    </w:p>
    <w:p w:rsidR="00EF46AF" w:rsidRPr="00B37699" w:rsidRDefault="00EF46AF" w:rsidP="00484C69">
      <w:pPr>
        <w:jc w:val="center"/>
        <w:rPr>
          <w:b/>
          <w:bCs/>
          <w:i/>
          <w:iCs/>
          <w:sz w:val="27"/>
          <w:szCs w:val="27"/>
          <w:u w:val="single"/>
        </w:rPr>
      </w:pPr>
      <w:r w:rsidRPr="00B37699">
        <w:rPr>
          <w:b/>
          <w:bCs/>
          <w:i/>
          <w:iCs/>
          <w:sz w:val="27"/>
          <w:szCs w:val="27"/>
          <w:u w:val="single"/>
        </w:rPr>
        <w:t xml:space="preserve">***Please return this form by </w:t>
      </w:r>
      <w:proofErr w:type="gramStart"/>
      <w:r w:rsidRPr="00B37699">
        <w:rPr>
          <w:b/>
          <w:bCs/>
          <w:i/>
          <w:iCs/>
          <w:sz w:val="27"/>
          <w:szCs w:val="27"/>
          <w:u w:val="single"/>
        </w:rPr>
        <w:t>Oct.</w:t>
      </w:r>
      <w:r w:rsidR="00484C69">
        <w:rPr>
          <w:b/>
          <w:bCs/>
          <w:i/>
          <w:iCs/>
          <w:sz w:val="27"/>
          <w:szCs w:val="27"/>
          <w:u w:val="single"/>
        </w:rPr>
        <w:t>15</w:t>
      </w:r>
      <w:r w:rsidRPr="00EF46AF">
        <w:rPr>
          <w:b/>
          <w:bCs/>
          <w:i/>
          <w:iCs/>
          <w:sz w:val="27"/>
          <w:szCs w:val="27"/>
          <w:u w:val="single"/>
          <w:vertAlign w:val="superscript"/>
        </w:rPr>
        <w:t>th</w:t>
      </w:r>
      <w:r w:rsidRPr="00B37699">
        <w:rPr>
          <w:b/>
          <w:bCs/>
          <w:i/>
          <w:iCs/>
          <w:sz w:val="27"/>
          <w:szCs w:val="27"/>
          <w:u w:val="single"/>
        </w:rPr>
        <w:t xml:space="preserve"> </w:t>
      </w:r>
      <w:r w:rsidRPr="00B37699">
        <w:rPr>
          <w:b/>
          <w:bCs/>
          <w:i/>
          <w:iCs/>
          <w:sz w:val="27"/>
          <w:szCs w:val="27"/>
          <w:u w:val="single"/>
          <w:vertAlign w:val="superscript"/>
        </w:rPr>
        <w:t xml:space="preserve"> </w:t>
      </w:r>
      <w:r w:rsidRPr="00B37699">
        <w:rPr>
          <w:b/>
          <w:bCs/>
          <w:i/>
          <w:iCs/>
          <w:sz w:val="27"/>
          <w:szCs w:val="27"/>
          <w:u w:val="single"/>
        </w:rPr>
        <w:t>in</w:t>
      </w:r>
      <w:proofErr w:type="gramEnd"/>
      <w:r w:rsidRPr="00B37699">
        <w:rPr>
          <w:b/>
          <w:bCs/>
          <w:i/>
          <w:iCs/>
          <w:sz w:val="27"/>
          <w:szCs w:val="27"/>
          <w:u w:val="single"/>
        </w:rPr>
        <w:t xml:space="preserve"> the enclosed envelope.***</w:t>
      </w:r>
    </w:p>
    <w:p w:rsidR="00EF46AF" w:rsidRDefault="00EF46AF" w:rsidP="00EF46AF">
      <w:pPr>
        <w:pStyle w:val="BodyText"/>
      </w:pPr>
    </w:p>
    <w:p w:rsidR="00EF46AF" w:rsidRDefault="00484C69" w:rsidP="00EF46AF">
      <w:pPr>
        <w:pStyle w:val="BodyText"/>
      </w:pPr>
      <w:r>
        <w:rPr>
          <w:noProof/>
          <w:lang w:bidi="he-IL"/>
        </w:rPr>
        <mc:AlternateContent>
          <mc:Choice Requires="wps">
            <w:drawing>
              <wp:anchor distT="0" distB="0" distL="114300" distR="114300" simplePos="0" relativeHeight="251662336" behindDoc="0" locked="0" layoutInCell="1" allowOverlap="1" wp14:anchorId="02F2AC6D" wp14:editId="32CD733E">
                <wp:simplePos x="0" y="0"/>
                <wp:positionH relativeFrom="column">
                  <wp:posOffset>-457200</wp:posOffset>
                </wp:positionH>
                <wp:positionV relativeFrom="paragraph">
                  <wp:posOffset>77470</wp:posOffset>
                </wp:positionV>
                <wp:extent cx="7947660" cy="7620"/>
                <wp:effectExtent l="9525" t="10795" r="5715" b="10160"/>
                <wp:wrapNone/>
                <wp:docPr id="3"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7947660" cy="762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4" o:spid="_x0000_s1026" type="#_x0000_t32" style="position:absolute;margin-left:-36pt;margin-top:6.1pt;width:625.8pt;height:.6pt;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"/>
            </w:pict>
          </mc:Fallback>
        </mc:AlternateContent>
      </w:r>
    </w:p>
    <w:p w:rsidR="00EF46AF" w:rsidRPr="004E302A" w:rsidRDefault="00EF46AF" w:rsidP="00EF46AF">
      <w:pPr>
        <w:pStyle w:val="BodyText"/>
        <w:ind w:left="720" w:firstLine="720"/>
        <w:rPr>
          <w:sz w:val="22"/>
          <w:szCs w:val="22"/>
        </w:rPr>
      </w:pPr>
      <w:r w:rsidRPr="004E302A">
        <w:rPr>
          <w:sz w:val="22"/>
          <w:szCs w:val="22"/>
        </w:rPr>
        <w:t>Name: ___________________________</w:t>
      </w:r>
      <w:r w:rsidRPr="004E302A">
        <w:rPr>
          <w:sz w:val="22"/>
          <w:szCs w:val="22"/>
        </w:rPr>
        <w:tab/>
        <w:t>Grad. Year: ___________</w:t>
      </w:r>
    </w:p>
    <w:tbl>
      <w:tblPr>
        <w:tblW w:w="8700" w:type="dxa"/>
        <w:tblInd w:w="93" w:type="dxa"/>
        <w:tblLook w:val="0000" w:firstRow="0" w:lastRow="0" w:firstColumn="0" w:lastColumn="0" w:noHBand="0" w:noVBand="0"/>
      </w:tblPr>
      <w:tblGrid>
        <w:gridCol w:w="1960"/>
        <w:gridCol w:w="960"/>
        <w:gridCol w:w="960"/>
        <w:gridCol w:w="980"/>
        <w:gridCol w:w="960"/>
        <w:gridCol w:w="960"/>
        <w:gridCol w:w="960"/>
        <w:gridCol w:w="960"/>
      </w:tblGrid>
      <w:tr w:rsidR="00EF46AF" w:rsidRPr="00552C30" w:rsidTr="006869DB">
        <w:trPr>
          <w:trHeight w:val="315"/>
        </w:trPr>
        <w:tc>
          <w:tcPr>
            <w:tcW w:w="1960" w:type="dxa"/>
            <w:tcBorders>
              <w:top w:val="nil"/>
              <w:left w:val="nil"/>
              <w:bottom w:val="single" w:sz="8" w:space="0" w:color="auto"/>
              <w:right w:val="nil"/>
            </w:tcBorders>
            <w:shd w:val="clear" w:color="auto" w:fill="auto"/>
            <w:noWrap/>
            <w:vAlign w:val="bottom"/>
          </w:tcPr>
          <w:p w:rsidR="00EF46AF" w:rsidRPr="003768CB" w:rsidRDefault="00EF46AF" w:rsidP="006869DB">
            <w:pPr>
              <w:rPr>
                <w:rFonts w:ascii="Arial" w:hAnsi="Arial" w:cs="Arial"/>
                <w:b/>
                <w:bCs/>
                <w:sz w:val="18"/>
                <w:szCs w:val="18"/>
              </w:rPr>
            </w:pPr>
            <w:r w:rsidRPr="003768CB">
              <w:rPr>
                <w:rFonts w:ascii="Arial" w:hAnsi="Arial" w:cs="Arial"/>
                <w:b/>
                <w:bCs/>
                <w:sz w:val="18"/>
                <w:szCs w:val="18"/>
              </w:rPr>
              <w:t>Hometown:</w:t>
            </w:r>
          </w:p>
        </w:tc>
        <w:tc>
          <w:tcPr>
            <w:tcW w:w="960" w:type="dxa"/>
            <w:tcBorders>
              <w:top w:val="nil"/>
              <w:left w:val="nil"/>
              <w:bottom w:val="single" w:sz="8" w:space="0" w:color="auto"/>
              <w:right w:val="nil"/>
            </w:tcBorders>
            <w:shd w:val="clear" w:color="auto" w:fill="auto"/>
            <w:noWrap/>
            <w:vAlign w:val="bottom"/>
          </w:tcPr>
          <w:p w:rsidR="00EF46AF" w:rsidRPr="003768CB" w:rsidRDefault="00EF46AF" w:rsidP="006869DB">
            <w:pPr>
              <w:rPr>
                <w:rFonts w:ascii="Arial" w:hAnsi="Arial" w:cs="Arial"/>
                <w:b/>
                <w:bCs/>
                <w:sz w:val="18"/>
                <w:szCs w:val="18"/>
              </w:rPr>
            </w:pPr>
            <w:r w:rsidRPr="003768CB">
              <w:rPr>
                <w:rFonts w:ascii="Arial" w:hAnsi="Arial" w:cs="Arial"/>
                <w:b/>
                <w:bCs/>
                <w:sz w:val="18"/>
                <w:szCs w:val="18"/>
              </w:rPr>
              <w:t> </w:t>
            </w:r>
          </w:p>
        </w:tc>
        <w:tc>
          <w:tcPr>
            <w:tcW w:w="960" w:type="dxa"/>
            <w:tcBorders>
              <w:top w:val="nil"/>
              <w:left w:val="nil"/>
              <w:bottom w:val="single" w:sz="8" w:space="0" w:color="auto"/>
              <w:right w:val="nil"/>
            </w:tcBorders>
            <w:shd w:val="clear" w:color="auto" w:fill="auto"/>
            <w:noWrap/>
            <w:vAlign w:val="bottom"/>
          </w:tcPr>
          <w:p w:rsidR="00EF46AF" w:rsidRPr="003768CB" w:rsidRDefault="00EF46AF" w:rsidP="006869DB">
            <w:pPr>
              <w:rPr>
                <w:rFonts w:ascii="Arial" w:hAnsi="Arial" w:cs="Arial"/>
                <w:b/>
                <w:bCs/>
                <w:sz w:val="18"/>
                <w:szCs w:val="18"/>
              </w:rPr>
            </w:pPr>
            <w:r w:rsidRPr="003768CB">
              <w:rPr>
                <w:rFonts w:ascii="Arial" w:hAnsi="Arial" w:cs="Arial"/>
                <w:b/>
                <w:bCs/>
                <w:sz w:val="18"/>
                <w:szCs w:val="18"/>
              </w:rPr>
              <w:t> </w:t>
            </w:r>
          </w:p>
        </w:tc>
        <w:tc>
          <w:tcPr>
            <w:tcW w:w="980" w:type="dxa"/>
            <w:tcBorders>
              <w:top w:val="nil"/>
              <w:left w:val="nil"/>
              <w:bottom w:val="single" w:sz="8" w:space="0" w:color="auto"/>
              <w:right w:val="nil"/>
            </w:tcBorders>
            <w:shd w:val="clear" w:color="auto" w:fill="auto"/>
            <w:noWrap/>
            <w:vAlign w:val="bottom"/>
          </w:tcPr>
          <w:p w:rsidR="00EF46AF" w:rsidRPr="003768CB" w:rsidRDefault="00EF46AF" w:rsidP="006869DB">
            <w:pPr>
              <w:rPr>
                <w:rFonts w:ascii="Arial" w:hAnsi="Arial" w:cs="Arial"/>
                <w:b/>
                <w:bCs/>
                <w:sz w:val="18"/>
                <w:szCs w:val="18"/>
              </w:rPr>
            </w:pPr>
            <w:r w:rsidRPr="003768CB">
              <w:rPr>
                <w:rFonts w:ascii="Arial" w:hAnsi="Arial" w:cs="Arial"/>
                <w:b/>
                <w:bCs/>
                <w:sz w:val="18"/>
                <w:szCs w:val="18"/>
              </w:rPr>
              <w:t> </w:t>
            </w:r>
          </w:p>
        </w:tc>
        <w:tc>
          <w:tcPr>
            <w:tcW w:w="960" w:type="dxa"/>
            <w:tcBorders>
              <w:top w:val="nil"/>
              <w:left w:val="nil"/>
              <w:bottom w:val="single" w:sz="8" w:space="0" w:color="auto"/>
              <w:right w:val="nil"/>
            </w:tcBorders>
            <w:shd w:val="clear" w:color="auto" w:fill="auto"/>
            <w:noWrap/>
            <w:vAlign w:val="bottom"/>
          </w:tcPr>
          <w:p w:rsidR="00EF46AF" w:rsidRPr="00552C30" w:rsidRDefault="00EF46AF" w:rsidP="006869DB">
            <w:pPr>
              <w:rPr>
                <w:rFonts w:ascii="Arial" w:hAnsi="Arial" w:cs="Arial"/>
                <w:b/>
                <w:bCs/>
              </w:rPr>
            </w:pPr>
            <w:r w:rsidRPr="00552C30">
              <w:rPr>
                <w:rFonts w:ascii="Arial" w:hAnsi="Arial" w:cs="Arial"/>
                <w:b/>
                <w:bCs/>
                <w:sz w:val="22"/>
                <w:szCs w:val="22"/>
              </w:rPr>
              <w:t> </w:t>
            </w:r>
          </w:p>
        </w:tc>
        <w:tc>
          <w:tcPr>
            <w:tcW w:w="960" w:type="dxa"/>
            <w:tcBorders>
              <w:top w:val="nil"/>
              <w:left w:val="nil"/>
              <w:bottom w:val="single" w:sz="8" w:space="0" w:color="auto"/>
              <w:right w:val="nil"/>
            </w:tcBorders>
            <w:shd w:val="clear" w:color="auto" w:fill="auto"/>
            <w:noWrap/>
            <w:vAlign w:val="bottom"/>
          </w:tcPr>
          <w:p w:rsidR="00EF46AF" w:rsidRPr="00552C30" w:rsidRDefault="00EF46AF" w:rsidP="006869DB">
            <w:pPr>
              <w:rPr>
                <w:rFonts w:ascii="Arial" w:hAnsi="Arial" w:cs="Arial"/>
              </w:rPr>
            </w:pPr>
            <w:r w:rsidRPr="00552C30">
              <w:rPr>
                <w:rFonts w:ascii="Arial" w:hAnsi="Arial" w:cs="Arial"/>
                <w:sz w:val="22"/>
                <w:szCs w:val="22"/>
              </w:rPr>
              <w:t> </w:t>
            </w:r>
          </w:p>
        </w:tc>
        <w:tc>
          <w:tcPr>
            <w:tcW w:w="960" w:type="dxa"/>
            <w:tcBorders>
              <w:top w:val="nil"/>
              <w:left w:val="nil"/>
              <w:bottom w:val="single" w:sz="8" w:space="0" w:color="auto"/>
              <w:right w:val="nil"/>
            </w:tcBorders>
            <w:shd w:val="clear" w:color="auto" w:fill="auto"/>
            <w:noWrap/>
            <w:vAlign w:val="bottom"/>
          </w:tcPr>
          <w:p w:rsidR="00EF46AF" w:rsidRPr="00552C30" w:rsidRDefault="00EF46AF" w:rsidP="006869DB">
            <w:pPr>
              <w:rPr>
                <w:rFonts w:ascii="Arial" w:hAnsi="Arial" w:cs="Arial"/>
              </w:rPr>
            </w:pPr>
            <w:r w:rsidRPr="00552C30">
              <w:rPr>
                <w:rFonts w:ascii="Arial" w:hAnsi="Arial" w:cs="Arial"/>
                <w:sz w:val="22"/>
                <w:szCs w:val="22"/>
              </w:rPr>
              <w:t> </w:t>
            </w:r>
          </w:p>
        </w:tc>
        <w:tc>
          <w:tcPr>
            <w:tcW w:w="960" w:type="dxa"/>
            <w:tcBorders>
              <w:top w:val="nil"/>
              <w:left w:val="nil"/>
              <w:bottom w:val="single" w:sz="8" w:space="0" w:color="auto"/>
              <w:right w:val="nil"/>
            </w:tcBorders>
            <w:shd w:val="clear" w:color="auto" w:fill="auto"/>
            <w:noWrap/>
            <w:vAlign w:val="bottom"/>
          </w:tcPr>
          <w:p w:rsidR="00EF46AF" w:rsidRPr="00552C30" w:rsidRDefault="00EF46AF" w:rsidP="006869DB">
            <w:pPr>
              <w:rPr>
                <w:rFonts w:ascii="Arial" w:hAnsi="Arial" w:cs="Arial"/>
              </w:rPr>
            </w:pPr>
            <w:r w:rsidRPr="00552C30">
              <w:rPr>
                <w:rFonts w:ascii="Arial" w:hAnsi="Arial" w:cs="Arial"/>
                <w:sz w:val="22"/>
                <w:szCs w:val="22"/>
              </w:rPr>
              <w:t> </w:t>
            </w:r>
          </w:p>
        </w:tc>
      </w:tr>
      <w:tr w:rsidR="00EF46AF" w:rsidRPr="00552C30" w:rsidTr="006869DB">
        <w:trPr>
          <w:trHeight w:val="315"/>
        </w:trPr>
        <w:tc>
          <w:tcPr>
            <w:tcW w:w="1960" w:type="dxa"/>
            <w:tcBorders>
              <w:top w:val="nil"/>
              <w:left w:val="nil"/>
              <w:bottom w:val="single" w:sz="8" w:space="0" w:color="auto"/>
              <w:right w:val="nil"/>
            </w:tcBorders>
            <w:shd w:val="clear" w:color="auto" w:fill="auto"/>
            <w:noWrap/>
            <w:vAlign w:val="bottom"/>
          </w:tcPr>
          <w:p w:rsidR="00EF46AF" w:rsidRPr="003768CB" w:rsidRDefault="00EF46AF" w:rsidP="006869DB">
            <w:pPr>
              <w:rPr>
                <w:rFonts w:ascii="Arial" w:hAnsi="Arial" w:cs="Arial"/>
                <w:b/>
                <w:bCs/>
                <w:sz w:val="18"/>
                <w:szCs w:val="18"/>
              </w:rPr>
            </w:pPr>
            <w:r w:rsidRPr="003768CB">
              <w:rPr>
                <w:rFonts w:ascii="Arial" w:hAnsi="Arial" w:cs="Arial"/>
                <w:b/>
                <w:bCs/>
                <w:sz w:val="18"/>
                <w:szCs w:val="18"/>
              </w:rPr>
              <w:t>Current Career:</w:t>
            </w:r>
          </w:p>
        </w:tc>
        <w:tc>
          <w:tcPr>
            <w:tcW w:w="960" w:type="dxa"/>
            <w:tcBorders>
              <w:top w:val="nil"/>
              <w:left w:val="nil"/>
              <w:bottom w:val="single" w:sz="8" w:space="0" w:color="auto"/>
              <w:right w:val="nil"/>
            </w:tcBorders>
            <w:shd w:val="clear" w:color="auto" w:fill="auto"/>
            <w:noWrap/>
            <w:vAlign w:val="bottom"/>
          </w:tcPr>
          <w:p w:rsidR="00EF46AF" w:rsidRPr="003768CB" w:rsidRDefault="00EF46AF" w:rsidP="006869DB">
            <w:pPr>
              <w:rPr>
                <w:rFonts w:ascii="Arial" w:hAnsi="Arial" w:cs="Arial"/>
                <w:b/>
                <w:bCs/>
                <w:sz w:val="18"/>
                <w:szCs w:val="18"/>
              </w:rPr>
            </w:pPr>
            <w:r w:rsidRPr="003768CB">
              <w:rPr>
                <w:rFonts w:ascii="Arial" w:hAnsi="Arial" w:cs="Arial"/>
                <w:b/>
                <w:bCs/>
                <w:sz w:val="18"/>
                <w:szCs w:val="18"/>
              </w:rPr>
              <w:t> </w:t>
            </w:r>
          </w:p>
        </w:tc>
        <w:tc>
          <w:tcPr>
            <w:tcW w:w="960" w:type="dxa"/>
            <w:tcBorders>
              <w:top w:val="nil"/>
              <w:left w:val="nil"/>
              <w:bottom w:val="single" w:sz="8" w:space="0" w:color="auto"/>
              <w:right w:val="nil"/>
            </w:tcBorders>
            <w:shd w:val="clear" w:color="auto" w:fill="auto"/>
            <w:noWrap/>
            <w:vAlign w:val="bottom"/>
          </w:tcPr>
          <w:p w:rsidR="00EF46AF" w:rsidRPr="003768CB" w:rsidRDefault="00EF46AF" w:rsidP="006869DB">
            <w:pPr>
              <w:rPr>
                <w:rFonts w:ascii="Arial" w:hAnsi="Arial" w:cs="Arial"/>
                <w:b/>
                <w:bCs/>
                <w:sz w:val="18"/>
                <w:szCs w:val="18"/>
              </w:rPr>
            </w:pPr>
            <w:r w:rsidRPr="003768CB">
              <w:rPr>
                <w:rFonts w:ascii="Arial" w:hAnsi="Arial" w:cs="Arial"/>
                <w:b/>
                <w:bCs/>
                <w:sz w:val="18"/>
                <w:szCs w:val="18"/>
              </w:rPr>
              <w:t> </w:t>
            </w:r>
          </w:p>
        </w:tc>
        <w:tc>
          <w:tcPr>
            <w:tcW w:w="980" w:type="dxa"/>
            <w:tcBorders>
              <w:top w:val="nil"/>
              <w:left w:val="nil"/>
              <w:bottom w:val="single" w:sz="8" w:space="0" w:color="auto"/>
              <w:right w:val="nil"/>
            </w:tcBorders>
            <w:shd w:val="clear" w:color="auto" w:fill="auto"/>
            <w:noWrap/>
            <w:vAlign w:val="bottom"/>
          </w:tcPr>
          <w:p w:rsidR="00EF46AF" w:rsidRPr="003768CB" w:rsidRDefault="00EF46AF" w:rsidP="006869DB">
            <w:pPr>
              <w:rPr>
                <w:rFonts w:ascii="Arial" w:hAnsi="Arial" w:cs="Arial"/>
                <w:b/>
                <w:bCs/>
                <w:sz w:val="18"/>
                <w:szCs w:val="18"/>
              </w:rPr>
            </w:pPr>
            <w:r w:rsidRPr="003768CB">
              <w:rPr>
                <w:rFonts w:ascii="Arial" w:hAnsi="Arial" w:cs="Arial"/>
                <w:b/>
                <w:bCs/>
                <w:sz w:val="18"/>
                <w:szCs w:val="18"/>
              </w:rPr>
              <w:t> </w:t>
            </w:r>
          </w:p>
        </w:tc>
        <w:tc>
          <w:tcPr>
            <w:tcW w:w="960" w:type="dxa"/>
            <w:tcBorders>
              <w:top w:val="nil"/>
              <w:left w:val="nil"/>
              <w:bottom w:val="single" w:sz="8" w:space="0" w:color="auto"/>
              <w:right w:val="nil"/>
            </w:tcBorders>
            <w:shd w:val="clear" w:color="auto" w:fill="auto"/>
            <w:noWrap/>
            <w:vAlign w:val="bottom"/>
          </w:tcPr>
          <w:p w:rsidR="00EF46AF" w:rsidRPr="00552C30" w:rsidRDefault="00EF46AF" w:rsidP="006869DB">
            <w:pPr>
              <w:rPr>
                <w:rFonts w:ascii="Arial" w:hAnsi="Arial" w:cs="Arial"/>
                <w:b/>
                <w:bCs/>
              </w:rPr>
            </w:pPr>
            <w:r w:rsidRPr="00552C30">
              <w:rPr>
                <w:rFonts w:ascii="Arial" w:hAnsi="Arial" w:cs="Arial"/>
                <w:b/>
                <w:bCs/>
                <w:sz w:val="22"/>
                <w:szCs w:val="22"/>
              </w:rPr>
              <w:t> </w:t>
            </w:r>
          </w:p>
        </w:tc>
        <w:tc>
          <w:tcPr>
            <w:tcW w:w="960" w:type="dxa"/>
            <w:tcBorders>
              <w:top w:val="nil"/>
              <w:left w:val="nil"/>
              <w:bottom w:val="single" w:sz="8" w:space="0" w:color="auto"/>
              <w:right w:val="nil"/>
            </w:tcBorders>
            <w:shd w:val="clear" w:color="auto" w:fill="auto"/>
            <w:noWrap/>
            <w:vAlign w:val="bottom"/>
          </w:tcPr>
          <w:p w:rsidR="00EF46AF" w:rsidRPr="00552C30" w:rsidRDefault="00EF46AF" w:rsidP="006869DB">
            <w:pPr>
              <w:rPr>
                <w:rFonts w:ascii="Arial" w:hAnsi="Arial" w:cs="Arial"/>
              </w:rPr>
            </w:pPr>
            <w:r w:rsidRPr="00552C30">
              <w:rPr>
                <w:rFonts w:ascii="Arial" w:hAnsi="Arial" w:cs="Arial"/>
                <w:sz w:val="22"/>
                <w:szCs w:val="22"/>
              </w:rPr>
              <w:t> </w:t>
            </w:r>
          </w:p>
        </w:tc>
        <w:tc>
          <w:tcPr>
            <w:tcW w:w="960" w:type="dxa"/>
            <w:tcBorders>
              <w:top w:val="nil"/>
              <w:left w:val="nil"/>
              <w:bottom w:val="single" w:sz="8" w:space="0" w:color="auto"/>
              <w:right w:val="nil"/>
            </w:tcBorders>
            <w:shd w:val="clear" w:color="auto" w:fill="auto"/>
            <w:noWrap/>
            <w:vAlign w:val="bottom"/>
          </w:tcPr>
          <w:p w:rsidR="00EF46AF" w:rsidRPr="00552C30" w:rsidRDefault="00EF46AF" w:rsidP="006869DB">
            <w:pPr>
              <w:rPr>
                <w:rFonts w:ascii="Arial" w:hAnsi="Arial" w:cs="Arial"/>
              </w:rPr>
            </w:pPr>
            <w:r w:rsidRPr="00552C30">
              <w:rPr>
                <w:rFonts w:ascii="Arial" w:hAnsi="Arial" w:cs="Arial"/>
                <w:sz w:val="22"/>
                <w:szCs w:val="22"/>
              </w:rPr>
              <w:t> </w:t>
            </w:r>
          </w:p>
        </w:tc>
        <w:tc>
          <w:tcPr>
            <w:tcW w:w="960" w:type="dxa"/>
            <w:tcBorders>
              <w:top w:val="nil"/>
              <w:left w:val="nil"/>
              <w:bottom w:val="single" w:sz="8" w:space="0" w:color="auto"/>
              <w:right w:val="nil"/>
            </w:tcBorders>
            <w:shd w:val="clear" w:color="auto" w:fill="auto"/>
            <w:noWrap/>
            <w:vAlign w:val="bottom"/>
          </w:tcPr>
          <w:p w:rsidR="00EF46AF" w:rsidRPr="00552C30" w:rsidRDefault="00EF46AF" w:rsidP="006869DB">
            <w:pPr>
              <w:rPr>
                <w:rFonts w:ascii="Arial" w:hAnsi="Arial" w:cs="Arial"/>
              </w:rPr>
            </w:pPr>
            <w:r w:rsidRPr="00552C30">
              <w:rPr>
                <w:rFonts w:ascii="Arial" w:hAnsi="Arial" w:cs="Arial"/>
                <w:sz w:val="22"/>
                <w:szCs w:val="22"/>
              </w:rPr>
              <w:t> </w:t>
            </w:r>
          </w:p>
        </w:tc>
      </w:tr>
      <w:tr w:rsidR="00EF46AF" w:rsidRPr="00552C30" w:rsidTr="006869DB">
        <w:trPr>
          <w:trHeight w:val="315"/>
        </w:trPr>
        <w:tc>
          <w:tcPr>
            <w:tcW w:w="1960" w:type="dxa"/>
            <w:tcBorders>
              <w:top w:val="nil"/>
              <w:left w:val="nil"/>
              <w:bottom w:val="single" w:sz="8" w:space="0" w:color="auto"/>
              <w:right w:val="nil"/>
            </w:tcBorders>
            <w:shd w:val="clear" w:color="auto" w:fill="auto"/>
            <w:noWrap/>
            <w:vAlign w:val="bottom"/>
          </w:tcPr>
          <w:p w:rsidR="00EF46AF" w:rsidRPr="003768CB" w:rsidRDefault="00EF46AF" w:rsidP="006869DB">
            <w:pPr>
              <w:rPr>
                <w:rFonts w:ascii="Arial" w:hAnsi="Arial" w:cs="Arial"/>
                <w:b/>
                <w:bCs/>
                <w:sz w:val="18"/>
                <w:szCs w:val="18"/>
              </w:rPr>
            </w:pPr>
            <w:r w:rsidRPr="003768CB">
              <w:rPr>
                <w:rFonts w:ascii="Arial" w:hAnsi="Arial" w:cs="Arial"/>
                <w:b/>
                <w:bCs/>
                <w:sz w:val="18"/>
                <w:szCs w:val="18"/>
              </w:rPr>
              <w:t>E-Mail Address:</w:t>
            </w:r>
          </w:p>
        </w:tc>
        <w:tc>
          <w:tcPr>
            <w:tcW w:w="960" w:type="dxa"/>
            <w:tcBorders>
              <w:top w:val="nil"/>
              <w:left w:val="nil"/>
              <w:bottom w:val="single" w:sz="8" w:space="0" w:color="auto"/>
              <w:right w:val="nil"/>
            </w:tcBorders>
            <w:shd w:val="clear" w:color="auto" w:fill="auto"/>
            <w:noWrap/>
            <w:vAlign w:val="bottom"/>
          </w:tcPr>
          <w:p w:rsidR="00EF46AF" w:rsidRPr="003768CB" w:rsidRDefault="00EF46AF" w:rsidP="006869DB">
            <w:pPr>
              <w:rPr>
                <w:rFonts w:ascii="Arial" w:hAnsi="Arial" w:cs="Arial"/>
                <w:b/>
                <w:bCs/>
                <w:sz w:val="18"/>
                <w:szCs w:val="18"/>
              </w:rPr>
            </w:pPr>
            <w:r w:rsidRPr="003768CB">
              <w:rPr>
                <w:rFonts w:ascii="Arial" w:hAnsi="Arial" w:cs="Arial"/>
                <w:b/>
                <w:bCs/>
                <w:sz w:val="18"/>
                <w:szCs w:val="18"/>
              </w:rPr>
              <w:t> </w:t>
            </w:r>
          </w:p>
        </w:tc>
        <w:tc>
          <w:tcPr>
            <w:tcW w:w="960" w:type="dxa"/>
            <w:tcBorders>
              <w:top w:val="nil"/>
              <w:left w:val="nil"/>
              <w:bottom w:val="single" w:sz="8" w:space="0" w:color="auto"/>
              <w:right w:val="nil"/>
            </w:tcBorders>
            <w:shd w:val="clear" w:color="auto" w:fill="auto"/>
            <w:noWrap/>
            <w:vAlign w:val="bottom"/>
          </w:tcPr>
          <w:p w:rsidR="00EF46AF" w:rsidRPr="003768CB" w:rsidRDefault="00EF46AF" w:rsidP="006869DB">
            <w:pPr>
              <w:rPr>
                <w:rFonts w:ascii="Arial" w:hAnsi="Arial" w:cs="Arial"/>
                <w:b/>
                <w:bCs/>
                <w:sz w:val="18"/>
                <w:szCs w:val="18"/>
              </w:rPr>
            </w:pPr>
            <w:r w:rsidRPr="003768CB">
              <w:rPr>
                <w:rFonts w:ascii="Arial" w:hAnsi="Arial" w:cs="Arial"/>
                <w:b/>
                <w:bCs/>
                <w:sz w:val="18"/>
                <w:szCs w:val="18"/>
              </w:rPr>
              <w:t> </w:t>
            </w:r>
          </w:p>
        </w:tc>
        <w:tc>
          <w:tcPr>
            <w:tcW w:w="980" w:type="dxa"/>
            <w:tcBorders>
              <w:top w:val="nil"/>
              <w:left w:val="nil"/>
              <w:bottom w:val="single" w:sz="8" w:space="0" w:color="auto"/>
              <w:right w:val="nil"/>
            </w:tcBorders>
            <w:shd w:val="clear" w:color="auto" w:fill="auto"/>
            <w:noWrap/>
            <w:vAlign w:val="bottom"/>
          </w:tcPr>
          <w:p w:rsidR="00EF46AF" w:rsidRPr="003768CB" w:rsidRDefault="00EF46AF" w:rsidP="006869DB">
            <w:pPr>
              <w:rPr>
                <w:rFonts w:ascii="Arial" w:hAnsi="Arial" w:cs="Arial"/>
                <w:b/>
                <w:bCs/>
                <w:sz w:val="18"/>
                <w:szCs w:val="18"/>
              </w:rPr>
            </w:pPr>
            <w:r w:rsidRPr="003768CB">
              <w:rPr>
                <w:rFonts w:ascii="Arial" w:hAnsi="Arial" w:cs="Arial"/>
                <w:b/>
                <w:bCs/>
                <w:sz w:val="18"/>
                <w:szCs w:val="18"/>
              </w:rPr>
              <w:t> </w:t>
            </w:r>
          </w:p>
        </w:tc>
        <w:tc>
          <w:tcPr>
            <w:tcW w:w="960" w:type="dxa"/>
            <w:tcBorders>
              <w:top w:val="nil"/>
              <w:left w:val="nil"/>
              <w:bottom w:val="single" w:sz="8" w:space="0" w:color="auto"/>
              <w:right w:val="nil"/>
            </w:tcBorders>
            <w:shd w:val="clear" w:color="auto" w:fill="auto"/>
            <w:noWrap/>
            <w:vAlign w:val="bottom"/>
          </w:tcPr>
          <w:p w:rsidR="00EF46AF" w:rsidRPr="00552C30" w:rsidRDefault="00EF46AF" w:rsidP="006869DB">
            <w:pPr>
              <w:rPr>
                <w:rFonts w:ascii="Arial" w:hAnsi="Arial" w:cs="Arial"/>
                <w:b/>
                <w:bCs/>
              </w:rPr>
            </w:pPr>
            <w:r w:rsidRPr="00552C30">
              <w:rPr>
                <w:rFonts w:ascii="Arial" w:hAnsi="Arial" w:cs="Arial"/>
                <w:b/>
                <w:bCs/>
                <w:sz w:val="22"/>
                <w:szCs w:val="22"/>
              </w:rPr>
              <w:t> </w:t>
            </w:r>
          </w:p>
        </w:tc>
        <w:tc>
          <w:tcPr>
            <w:tcW w:w="960" w:type="dxa"/>
            <w:tcBorders>
              <w:top w:val="nil"/>
              <w:left w:val="nil"/>
              <w:bottom w:val="single" w:sz="8" w:space="0" w:color="auto"/>
              <w:right w:val="nil"/>
            </w:tcBorders>
            <w:shd w:val="clear" w:color="auto" w:fill="auto"/>
            <w:noWrap/>
            <w:vAlign w:val="bottom"/>
          </w:tcPr>
          <w:p w:rsidR="00EF46AF" w:rsidRPr="00552C30" w:rsidRDefault="00EF46AF" w:rsidP="006869DB">
            <w:pPr>
              <w:rPr>
                <w:rFonts w:ascii="Arial" w:hAnsi="Arial" w:cs="Arial"/>
              </w:rPr>
            </w:pPr>
            <w:r w:rsidRPr="00552C30">
              <w:rPr>
                <w:rFonts w:ascii="Arial" w:hAnsi="Arial" w:cs="Arial"/>
                <w:sz w:val="22"/>
                <w:szCs w:val="22"/>
              </w:rPr>
              <w:t> </w:t>
            </w:r>
          </w:p>
        </w:tc>
        <w:tc>
          <w:tcPr>
            <w:tcW w:w="960" w:type="dxa"/>
            <w:tcBorders>
              <w:top w:val="nil"/>
              <w:left w:val="nil"/>
              <w:bottom w:val="single" w:sz="8" w:space="0" w:color="auto"/>
              <w:right w:val="nil"/>
            </w:tcBorders>
            <w:shd w:val="clear" w:color="auto" w:fill="auto"/>
            <w:noWrap/>
            <w:vAlign w:val="bottom"/>
          </w:tcPr>
          <w:p w:rsidR="00EF46AF" w:rsidRPr="00552C30" w:rsidRDefault="00EF46AF" w:rsidP="006869DB">
            <w:pPr>
              <w:rPr>
                <w:rFonts w:ascii="Arial" w:hAnsi="Arial" w:cs="Arial"/>
              </w:rPr>
            </w:pPr>
            <w:r w:rsidRPr="00552C30">
              <w:rPr>
                <w:rFonts w:ascii="Arial" w:hAnsi="Arial" w:cs="Arial"/>
                <w:sz w:val="22"/>
                <w:szCs w:val="22"/>
              </w:rPr>
              <w:t> </w:t>
            </w:r>
          </w:p>
        </w:tc>
        <w:tc>
          <w:tcPr>
            <w:tcW w:w="960" w:type="dxa"/>
            <w:tcBorders>
              <w:top w:val="nil"/>
              <w:left w:val="nil"/>
              <w:bottom w:val="single" w:sz="8" w:space="0" w:color="auto"/>
              <w:right w:val="nil"/>
            </w:tcBorders>
            <w:shd w:val="clear" w:color="auto" w:fill="auto"/>
            <w:noWrap/>
            <w:vAlign w:val="bottom"/>
          </w:tcPr>
          <w:p w:rsidR="00EF46AF" w:rsidRPr="00552C30" w:rsidRDefault="00EF46AF" w:rsidP="006869DB">
            <w:pPr>
              <w:rPr>
                <w:rFonts w:ascii="Arial" w:hAnsi="Arial" w:cs="Arial"/>
              </w:rPr>
            </w:pPr>
            <w:r w:rsidRPr="00552C30">
              <w:rPr>
                <w:rFonts w:ascii="Arial" w:hAnsi="Arial" w:cs="Arial"/>
                <w:sz w:val="22"/>
                <w:szCs w:val="22"/>
              </w:rPr>
              <w:t> </w:t>
            </w:r>
          </w:p>
        </w:tc>
      </w:tr>
      <w:tr w:rsidR="00EF46AF" w:rsidRPr="00552C30" w:rsidTr="006869DB">
        <w:trPr>
          <w:trHeight w:val="315"/>
        </w:trPr>
        <w:tc>
          <w:tcPr>
            <w:tcW w:w="5820" w:type="dxa"/>
            <w:gridSpan w:val="5"/>
            <w:tcBorders>
              <w:top w:val="single" w:sz="8" w:space="0" w:color="auto"/>
              <w:left w:val="nil"/>
              <w:bottom w:val="single" w:sz="8" w:space="0" w:color="auto"/>
              <w:right w:val="nil"/>
            </w:tcBorders>
            <w:shd w:val="clear" w:color="auto" w:fill="auto"/>
            <w:noWrap/>
            <w:vAlign w:val="bottom"/>
          </w:tcPr>
          <w:p w:rsidR="00EF46AF" w:rsidRPr="003768CB" w:rsidRDefault="00EF46AF" w:rsidP="006869DB">
            <w:pPr>
              <w:rPr>
                <w:rFonts w:ascii="Arial" w:hAnsi="Arial" w:cs="Arial"/>
                <w:b/>
                <w:bCs/>
                <w:sz w:val="18"/>
                <w:szCs w:val="18"/>
              </w:rPr>
            </w:pPr>
            <w:r w:rsidRPr="003768CB">
              <w:rPr>
                <w:rFonts w:ascii="Arial" w:hAnsi="Arial" w:cs="Arial"/>
                <w:b/>
                <w:bCs/>
                <w:sz w:val="18"/>
                <w:szCs w:val="18"/>
              </w:rPr>
              <w:t>Children’s Names (and grad. year(s) if applicable) :</w:t>
            </w:r>
          </w:p>
        </w:tc>
        <w:tc>
          <w:tcPr>
            <w:tcW w:w="960" w:type="dxa"/>
            <w:tcBorders>
              <w:top w:val="nil"/>
              <w:left w:val="nil"/>
              <w:bottom w:val="single" w:sz="8" w:space="0" w:color="auto"/>
              <w:right w:val="nil"/>
            </w:tcBorders>
            <w:shd w:val="clear" w:color="auto" w:fill="auto"/>
            <w:noWrap/>
            <w:vAlign w:val="bottom"/>
          </w:tcPr>
          <w:p w:rsidR="00EF46AF" w:rsidRPr="00552C30" w:rsidRDefault="00EF46AF" w:rsidP="006869DB">
            <w:pPr>
              <w:rPr>
                <w:rFonts w:ascii="Arial" w:hAnsi="Arial" w:cs="Arial"/>
              </w:rPr>
            </w:pPr>
            <w:r w:rsidRPr="00552C30">
              <w:rPr>
                <w:rFonts w:ascii="Arial" w:hAnsi="Arial" w:cs="Arial"/>
                <w:sz w:val="22"/>
                <w:szCs w:val="22"/>
              </w:rPr>
              <w:t> </w:t>
            </w:r>
          </w:p>
        </w:tc>
        <w:tc>
          <w:tcPr>
            <w:tcW w:w="960" w:type="dxa"/>
            <w:tcBorders>
              <w:top w:val="nil"/>
              <w:left w:val="nil"/>
              <w:bottom w:val="single" w:sz="8" w:space="0" w:color="auto"/>
              <w:right w:val="nil"/>
            </w:tcBorders>
            <w:shd w:val="clear" w:color="auto" w:fill="auto"/>
            <w:noWrap/>
            <w:vAlign w:val="bottom"/>
          </w:tcPr>
          <w:p w:rsidR="00EF46AF" w:rsidRPr="00552C30" w:rsidRDefault="00EF46AF" w:rsidP="006869DB">
            <w:pPr>
              <w:rPr>
                <w:rFonts w:ascii="Arial" w:hAnsi="Arial" w:cs="Arial"/>
              </w:rPr>
            </w:pPr>
            <w:r w:rsidRPr="00552C30">
              <w:rPr>
                <w:rFonts w:ascii="Arial" w:hAnsi="Arial" w:cs="Arial"/>
                <w:sz w:val="22"/>
                <w:szCs w:val="22"/>
              </w:rPr>
              <w:t> </w:t>
            </w:r>
          </w:p>
        </w:tc>
        <w:tc>
          <w:tcPr>
            <w:tcW w:w="960" w:type="dxa"/>
            <w:tcBorders>
              <w:top w:val="nil"/>
              <w:left w:val="nil"/>
              <w:bottom w:val="single" w:sz="8" w:space="0" w:color="auto"/>
              <w:right w:val="nil"/>
            </w:tcBorders>
            <w:shd w:val="clear" w:color="auto" w:fill="auto"/>
            <w:noWrap/>
            <w:vAlign w:val="bottom"/>
          </w:tcPr>
          <w:p w:rsidR="00EF46AF" w:rsidRPr="00552C30" w:rsidRDefault="00EF46AF" w:rsidP="006869DB">
            <w:pPr>
              <w:rPr>
                <w:rFonts w:ascii="Arial" w:hAnsi="Arial" w:cs="Arial"/>
              </w:rPr>
            </w:pPr>
            <w:r w:rsidRPr="00552C30">
              <w:rPr>
                <w:rFonts w:ascii="Arial" w:hAnsi="Arial" w:cs="Arial"/>
                <w:sz w:val="22"/>
                <w:szCs w:val="22"/>
              </w:rPr>
              <w:t> </w:t>
            </w:r>
          </w:p>
        </w:tc>
      </w:tr>
      <w:tr w:rsidR="00EF46AF" w:rsidRPr="00552C30" w:rsidTr="006869DB">
        <w:trPr>
          <w:trHeight w:val="315"/>
        </w:trPr>
        <w:tc>
          <w:tcPr>
            <w:tcW w:w="5820" w:type="dxa"/>
            <w:gridSpan w:val="5"/>
            <w:tcBorders>
              <w:top w:val="single" w:sz="8" w:space="0" w:color="auto"/>
              <w:left w:val="nil"/>
              <w:bottom w:val="single" w:sz="8" w:space="0" w:color="auto"/>
              <w:right w:val="nil"/>
            </w:tcBorders>
            <w:shd w:val="clear" w:color="auto" w:fill="auto"/>
            <w:noWrap/>
            <w:vAlign w:val="bottom"/>
          </w:tcPr>
          <w:p w:rsidR="00EF46AF" w:rsidRPr="003768CB" w:rsidRDefault="00EF46AF" w:rsidP="006869DB">
            <w:pPr>
              <w:rPr>
                <w:rFonts w:ascii="Arial" w:hAnsi="Arial" w:cs="Arial"/>
                <w:b/>
                <w:bCs/>
                <w:sz w:val="18"/>
                <w:szCs w:val="18"/>
              </w:rPr>
            </w:pPr>
            <w:r w:rsidRPr="003768CB">
              <w:rPr>
                <w:rFonts w:ascii="Arial" w:hAnsi="Arial" w:cs="Arial"/>
                <w:b/>
                <w:bCs/>
                <w:sz w:val="18"/>
                <w:szCs w:val="18"/>
              </w:rPr>
              <w:t>Athletic Honors Received at Wittenberg:</w:t>
            </w:r>
          </w:p>
        </w:tc>
        <w:tc>
          <w:tcPr>
            <w:tcW w:w="960" w:type="dxa"/>
            <w:tcBorders>
              <w:top w:val="nil"/>
              <w:left w:val="nil"/>
              <w:bottom w:val="single" w:sz="8" w:space="0" w:color="auto"/>
              <w:right w:val="nil"/>
            </w:tcBorders>
            <w:shd w:val="clear" w:color="auto" w:fill="auto"/>
            <w:noWrap/>
            <w:vAlign w:val="bottom"/>
          </w:tcPr>
          <w:p w:rsidR="00EF46AF" w:rsidRPr="00552C30" w:rsidRDefault="00EF46AF" w:rsidP="006869DB">
            <w:pPr>
              <w:rPr>
                <w:rFonts w:ascii="Arial" w:hAnsi="Arial" w:cs="Arial"/>
              </w:rPr>
            </w:pPr>
            <w:r w:rsidRPr="00552C30">
              <w:rPr>
                <w:rFonts w:ascii="Arial" w:hAnsi="Arial" w:cs="Arial"/>
                <w:sz w:val="22"/>
                <w:szCs w:val="22"/>
              </w:rPr>
              <w:t> </w:t>
            </w:r>
          </w:p>
        </w:tc>
        <w:tc>
          <w:tcPr>
            <w:tcW w:w="960" w:type="dxa"/>
            <w:tcBorders>
              <w:top w:val="nil"/>
              <w:left w:val="nil"/>
              <w:bottom w:val="single" w:sz="8" w:space="0" w:color="auto"/>
              <w:right w:val="nil"/>
            </w:tcBorders>
            <w:shd w:val="clear" w:color="auto" w:fill="auto"/>
            <w:noWrap/>
            <w:vAlign w:val="bottom"/>
          </w:tcPr>
          <w:p w:rsidR="00EF46AF" w:rsidRPr="00552C30" w:rsidRDefault="00EF46AF" w:rsidP="006869DB">
            <w:pPr>
              <w:rPr>
                <w:rFonts w:ascii="Arial" w:hAnsi="Arial" w:cs="Arial"/>
              </w:rPr>
            </w:pPr>
            <w:r w:rsidRPr="00552C30">
              <w:rPr>
                <w:rFonts w:ascii="Arial" w:hAnsi="Arial" w:cs="Arial"/>
                <w:sz w:val="22"/>
                <w:szCs w:val="22"/>
              </w:rPr>
              <w:t> </w:t>
            </w:r>
          </w:p>
        </w:tc>
        <w:tc>
          <w:tcPr>
            <w:tcW w:w="960" w:type="dxa"/>
            <w:tcBorders>
              <w:top w:val="nil"/>
              <w:left w:val="nil"/>
              <w:bottom w:val="single" w:sz="8" w:space="0" w:color="auto"/>
              <w:right w:val="nil"/>
            </w:tcBorders>
            <w:shd w:val="clear" w:color="auto" w:fill="auto"/>
            <w:noWrap/>
            <w:vAlign w:val="bottom"/>
          </w:tcPr>
          <w:p w:rsidR="00EF46AF" w:rsidRPr="00552C30" w:rsidRDefault="00EF46AF" w:rsidP="006869DB">
            <w:pPr>
              <w:rPr>
                <w:rFonts w:ascii="Arial" w:hAnsi="Arial" w:cs="Arial"/>
              </w:rPr>
            </w:pPr>
            <w:r w:rsidRPr="00552C30">
              <w:rPr>
                <w:rFonts w:ascii="Arial" w:hAnsi="Arial" w:cs="Arial"/>
                <w:sz w:val="22"/>
                <w:szCs w:val="22"/>
              </w:rPr>
              <w:t> </w:t>
            </w:r>
          </w:p>
        </w:tc>
      </w:tr>
      <w:tr w:rsidR="00EF46AF" w:rsidRPr="00552C30" w:rsidTr="006869DB">
        <w:trPr>
          <w:trHeight w:val="315"/>
        </w:trPr>
        <w:tc>
          <w:tcPr>
            <w:tcW w:w="2920" w:type="dxa"/>
            <w:gridSpan w:val="2"/>
            <w:tcBorders>
              <w:top w:val="single" w:sz="8" w:space="0" w:color="auto"/>
              <w:left w:val="nil"/>
              <w:bottom w:val="single" w:sz="8" w:space="0" w:color="auto"/>
              <w:right w:val="nil"/>
            </w:tcBorders>
            <w:shd w:val="clear" w:color="auto" w:fill="auto"/>
            <w:noWrap/>
            <w:vAlign w:val="bottom"/>
          </w:tcPr>
          <w:p w:rsidR="00EF46AF" w:rsidRPr="003768CB" w:rsidRDefault="00EF46AF" w:rsidP="006869DB">
            <w:pPr>
              <w:rPr>
                <w:rFonts w:ascii="Arial" w:hAnsi="Arial" w:cs="Arial"/>
                <w:b/>
                <w:bCs/>
                <w:sz w:val="18"/>
                <w:szCs w:val="18"/>
              </w:rPr>
            </w:pPr>
            <w:r w:rsidRPr="003768CB">
              <w:rPr>
                <w:rFonts w:ascii="Arial" w:hAnsi="Arial" w:cs="Arial"/>
                <w:b/>
                <w:bCs/>
                <w:sz w:val="18"/>
                <w:szCs w:val="18"/>
              </w:rPr>
              <w:t>Undergraduate Major:</w:t>
            </w:r>
          </w:p>
        </w:tc>
        <w:tc>
          <w:tcPr>
            <w:tcW w:w="960" w:type="dxa"/>
            <w:tcBorders>
              <w:top w:val="nil"/>
              <w:left w:val="nil"/>
              <w:bottom w:val="single" w:sz="8" w:space="0" w:color="auto"/>
              <w:right w:val="nil"/>
            </w:tcBorders>
            <w:shd w:val="clear" w:color="auto" w:fill="auto"/>
            <w:noWrap/>
            <w:vAlign w:val="bottom"/>
          </w:tcPr>
          <w:p w:rsidR="00EF46AF" w:rsidRPr="003768CB" w:rsidRDefault="00EF46AF" w:rsidP="006869DB">
            <w:pPr>
              <w:rPr>
                <w:rFonts w:ascii="Arial" w:hAnsi="Arial" w:cs="Arial"/>
                <w:b/>
                <w:bCs/>
                <w:sz w:val="18"/>
                <w:szCs w:val="18"/>
              </w:rPr>
            </w:pPr>
            <w:r w:rsidRPr="003768CB">
              <w:rPr>
                <w:rFonts w:ascii="Arial" w:hAnsi="Arial" w:cs="Arial"/>
                <w:b/>
                <w:bCs/>
                <w:sz w:val="18"/>
                <w:szCs w:val="18"/>
              </w:rPr>
              <w:t> </w:t>
            </w:r>
          </w:p>
        </w:tc>
        <w:tc>
          <w:tcPr>
            <w:tcW w:w="980" w:type="dxa"/>
            <w:tcBorders>
              <w:top w:val="nil"/>
              <w:left w:val="nil"/>
              <w:bottom w:val="single" w:sz="8" w:space="0" w:color="auto"/>
              <w:right w:val="nil"/>
            </w:tcBorders>
            <w:shd w:val="clear" w:color="auto" w:fill="auto"/>
            <w:noWrap/>
            <w:vAlign w:val="bottom"/>
          </w:tcPr>
          <w:p w:rsidR="00EF46AF" w:rsidRPr="003768CB" w:rsidRDefault="00EF46AF" w:rsidP="006869DB">
            <w:pPr>
              <w:rPr>
                <w:rFonts w:ascii="Arial" w:hAnsi="Arial" w:cs="Arial"/>
                <w:b/>
                <w:bCs/>
                <w:sz w:val="18"/>
                <w:szCs w:val="18"/>
              </w:rPr>
            </w:pPr>
            <w:r w:rsidRPr="003768CB">
              <w:rPr>
                <w:rFonts w:ascii="Arial" w:hAnsi="Arial" w:cs="Arial"/>
                <w:b/>
                <w:bCs/>
                <w:sz w:val="18"/>
                <w:szCs w:val="18"/>
              </w:rPr>
              <w:t> </w:t>
            </w:r>
          </w:p>
        </w:tc>
        <w:tc>
          <w:tcPr>
            <w:tcW w:w="960" w:type="dxa"/>
            <w:tcBorders>
              <w:top w:val="nil"/>
              <w:left w:val="nil"/>
              <w:bottom w:val="single" w:sz="8" w:space="0" w:color="auto"/>
              <w:right w:val="nil"/>
            </w:tcBorders>
            <w:shd w:val="clear" w:color="auto" w:fill="auto"/>
            <w:noWrap/>
            <w:vAlign w:val="bottom"/>
          </w:tcPr>
          <w:p w:rsidR="00EF46AF" w:rsidRPr="00552C30" w:rsidRDefault="00EF46AF" w:rsidP="006869DB">
            <w:pPr>
              <w:rPr>
                <w:rFonts w:ascii="Arial" w:hAnsi="Arial" w:cs="Arial"/>
                <w:b/>
                <w:bCs/>
              </w:rPr>
            </w:pPr>
            <w:r w:rsidRPr="00552C30">
              <w:rPr>
                <w:rFonts w:ascii="Arial" w:hAnsi="Arial" w:cs="Arial"/>
                <w:b/>
                <w:bCs/>
                <w:sz w:val="22"/>
                <w:szCs w:val="22"/>
              </w:rPr>
              <w:t> </w:t>
            </w:r>
          </w:p>
        </w:tc>
        <w:tc>
          <w:tcPr>
            <w:tcW w:w="960" w:type="dxa"/>
            <w:tcBorders>
              <w:top w:val="nil"/>
              <w:left w:val="nil"/>
              <w:bottom w:val="single" w:sz="8" w:space="0" w:color="auto"/>
              <w:right w:val="nil"/>
            </w:tcBorders>
            <w:shd w:val="clear" w:color="auto" w:fill="auto"/>
            <w:noWrap/>
            <w:vAlign w:val="bottom"/>
          </w:tcPr>
          <w:p w:rsidR="00EF46AF" w:rsidRPr="00552C30" w:rsidRDefault="00EF46AF" w:rsidP="006869DB">
            <w:pPr>
              <w:rPr>
                <w:rFonts w:ascii="Arial" w:hAnsi="Arial" w:cs="Arial"/>
              </w:rPr>
            </w:pPr>
            <w:r w:rsidRPr="00552C30">
              <w:rPr>
                <w:rFonts w:ascii="Arial" w:hAnsi="Arial" w:cs="Arial"/>
                <w:sz w:val="22"/>
                <w:szCs w:val="22"/>
              </w:rPr>
              <w:t> </w:t>
            </w:r>
          </w:p>
        </w:tc>
        <w:tc>
          <w:tcPr>
            <w:tcW w:w="960" w:type="dxa"/>
            <w:tcBorders>
              <w:top w:val="nil"/>
              <w:left w:val="nil"/>
              <w:bottom w:val="single" w:sz="8" w:space="0" w:color="auto"/>
              <w:right w:val="nil"/>
            </w:tcBorders>
            <w:shd w:val="clear" w:color="auto" w:fill="auto"/>
            <w:noWrap/>
            <w:vAlign w:val="bottom"/>
          </w:tcPr>
          <w:p w:rsidR="00EF46AF" w:rsidRPr="00552C30" w:rsidRDefault="00EF46AF" w:rsidP="006869DB">
            <w:pPr>
              <w:rPr>
                <w:rFonts w:ascii="Arial" w:hAnsi="Arial" w:cs="Arial"/>
              </w:rPr>
            </w:pPr>
            <w:r w:rsidRPr="00552C30">
              <w:rPr>
                <w:rFonts w:ascii="Arial" w:hAnsi="Arial" w:cs="Arial"/>
                <w:sz w:val="22"/>
                <w:szCs w:val="22"/>
              </w:rPr>
              <w:t> </w:t>
            </w:r>
          </w:p>
        </w:tc>
        <w:tc>
          <w:tcPr>
            <w:tcW w:w="960" w:type="dxa"/>
            <w:tcBorders>
              <w:top w:val="nil"/>
              <w:left w:val="nil"/>
              <w:bottom w:val="single" w:sz="8" w:space="0" w:color="auto"/>
              <w:right w:val="nil"/>
            </w:tcBorders>
            <w:shd w:val="clear" w:color="auto" w:fill="auto"/>
            <w:noWrap/>
            <w:vAlign w:val="bottom"/>
          </w:tcPr>
          <w:p w:rsidR="00EF46AF" w:rsidRPr="00552C30" w:rsidRDefault="00EF46AF" w:rsidP="006869DB">
            <w:pPr>
              <w:rPr>
                <w:rFonts w:ascii="Arial" w:hAnsi="Arial" w:cs="Arial"/>
              </w:rPr>
            </w:pPr>
            <w:r w:rsidRPr="00552C30">
              <w:rPr>
                <w:rFonts w:ascii="Arial" w:hAnsi="Arial" w:cs="Arial"/>
                <w:sz w:val="22"/>
                <w:szCs w:val="22"/>
              </w:rPr>
              <w:t> </w:t>
            </w:r>
          </w:p>
        </w:tc>
      </w:tr>
      <w:tr w:rsidR="00EF46AF" w:rsidRPr="00552C30" w:rsidTr="006869DB">
        <w:trPr>
          <w:trHeight w:val="315"/>
        </w:trPr>
        <w:tc>
          <w:tcPr>
            <w:tcW w:w="5820" w:type="dxa"/>
            <w:gridSpan w:val="5"/>
            <w:tcBorders>
              <w:top w:val="single" w:sz="8" w:space="0" w:color="auto"/>
              <w:left w:val="nil"/>
              <w:bottom w:val="single" w:sz="8" w:space="0" w:color="auto"/>
              <w:right w:val="nil"/>
            </w:tcBorders>
            <w:shd w:val="clear" w:color="auto" w:fill="auto"/>
            <w:noWrap/>
            <w:vAlign w:val="bottom"/>
          </w:tcPr>
          <w:p w:rsidR="00EF46AF" w:rsidRPr="003768CB" w:rsidRDefault="00EF46AF" w:rsidP="006869DB">
            <w:pPr>
              <w:rPr>
                <w:rFonts w:ascii="Arial" w:hAnsi="Arial" w:cs="Arial"/>
                <w:b/>
                <w:bCs/>
                <w:sz w:val="18"/>
                <w:szCs w:val="18"/>
              </w:rPr>
            </w:pPr>
            <w:r w:rsidRPr="003768CB">
              <w:rPr>
                <w:rFonts w:ascii="Arial" w:hAnsi="Arial" w:cs="Arial"/>
                <w:b/>
                <w:bCs/>
                <w:sz w:val="18"/>
                <w:szCs w:val="18"/>
              </w:rPr>
              <w:t xml:space="preserve">Postgraduate Degrees and Institutions: </w:t>
            </w:r>
          </w:p>
        </w:tc>
        <w:tc>
          <w:tcPr>
            <w:tcW w:w="960" w:type="dxa"/>
            <w:tcBorders>
              <w:top w:val="nil"/>
              <w:left w:val="nil"/>
              <w:bottom w:val="single" w:sz="8" w:space="0" w:color="auto"/>
              <w:right w:val="nil"/>
            </w:tcBorders>
            <w:shd w:val="clear" w:color="auto" w:fill="auto"/>
            <w:noWrap/>
            <w:vAlign w:val="bottom"/>
          </w:tcPr>
          <w:p w:rsidR="00EF46AF" w:rsidRPr="00552C30" w:rsidRDefault="00EF46AF" w:rsidP="006869DB">
            <w:pPr>
              <w:rPr>
                <w:rFonts w:ascii="Arial" w:hAnsi="Arial" w:cs="Arial"/>
              </w:rPr>
            </w:pPr>
            <w:r w:rsidRPr="00552C30">
              <w:rPr>
                <w:rFonts w:ascii="Arial" w:hAnsi="Arial" w:cs="Arial"/>
                <w:sz w:val="22"/>
                <w:szCs w:val="22"/>
              </w:rPr>
              <w:t> </w:t>
            </w:r>
          </w:p>
        </w:tc>
        <w:tc>
          <w:tcPr>
            <w:tcW w:w="960" w:type="dxa"/>
            <w:tcBorders>
              <w:top w:val="nil"/>
              <w:left w:val="nil"/>
              <w:bottom w:val="single" w:sz="8" w:space="0" w:color="auto"/>
              <w:right w:val="nil"/>
            </w:tcBorders>
            <w:shd w:val="clear" w:color="auto" w:fill="auto"/>
            <w:noWrap/>
            <w:vAlign w:val="bottom"/>
          </w:tcPr>
          <w:p w:rsidR="00EF46AF" w:rsidRPr="00552C30" w:rsidRDefault="00EF46AF" w:rsidP="006869DB">
            <w:pPr>
              <w:rPr>
                <w:rFonts w:ascii="Arial" w:hAnsi="Arial" w:cs="Arial"/>
              </w:rPr>
            </w:pPr>
            <w:r w:rsidRPr="00552C30">
              <w:rPr>
                <w:rFonts w:ascii="Arial" w:hAnsi="Arial" w:cs="Arial"/>
                <w:sz w:val="22"/>
                <w:szCs w:val="22"/>
              </w:rPr>
              <w:t> </w:t>
            </w:r>
          </w:p>
        </w:tc>
        <w:tc>
          <w:tcPr>
            <w:tcW w:w="960" w:type="dxa"/>
            <w:tcBorders>
              <w:top w:val="nil"/>
              <w:left w:val="nil"/>
              <w:bottom w:val="single" w:sz="8" w:space="0" w:color="auto"/>
              <w:right w:val="nil"/>
            </w:tcBorders>
            <w:shd w:val="clear" w:color="auto" w:fill="auto"/>
            <w:noWrap/>
            <w:vAlign w:val="bottom"/>
          </w:tcPr>
          <w:p w:rsidR="00EF46AF" w:rsidRPr="00552C30" w:rsidRDefault="00EF46AF" w:rsidP="006869DB">
            <w:pPr>
              <w:rPr>
                <w:rFonts w:ascii="Arial" w:hAnsi="Arial" w:cs="Arial"/>
              </w:rPr>
            </w:pPr>
            <w:r w:rsidRPr="00552C30">
              <w:rPr>
                <w:rFonts w:ascii="Arial" w:hAnsi="Arial" w:cs="Arial"/>
                <w:sz w:val="22"/>
                <w:szCs w:val="22"/>
              </w:rPr>
              <w:t> </w:t>
            </w:r>
          </w:p>
        </w:tc>
      </w:tr>
      <w:tr w:rsidR="00EF46AF" w:rsidRPr="00552C30" w:rsidTr="006869DB">
        <w:trPr>
          <w:trHeight w:val="315"/>
        </w:trPr>
        <w:tc>
          <w:tcPr>
            <w:tcW w:w="4860" w:type="dxa"/>
            <w:gridSpan w:val="4"/>
            <w:tcBorders>
              <w:top w:val="single" w:sz="8" w:space="0" w:color="auto"/>
              <w:left w:val="nil"/>
              <w:bottom w:val="single" w:sz="8" w:space="0" w:color="auto"/>
              <w:right w:val="nil"/>
            </w:tcBorders>
            <w:shd w:val="clear" w:color="auto" w:fill="auto"/>
            <w:noWrap/>
            <w:vAlign w:val="bottom"/>
          </w:tcPr>
          <w:p w:rsidR="00EF46AF" w:rsidRPr="003768CB" w:rsidRDefault="00EF46AF" w:rsidP="006869DB">
            <w:pPr>
              <w:rPr>
                <w:rFonts w:ascii="Arial" w:hAnsi="Arial" w:cs="Arial"/>
                <w:b/>
                <w:bCs/>
                <w:sz w:val="18"/>
                <w:szCs w:val="18"/>
              </w:rPr>
            </w:pPr>
            <w:r w:rsidRPr="003768CB">
              <w:rPr>
                <w:rFonts w:ascii="Arial" w:hAnsi="Arial" w:cs="Arial"/>
                <w:b/>
                <w:bCs/>
                <w:sz w:val="18"/>
                <w:szCs w:val="18"/>
              </w:rPr>
              <w:t>Other Interesting Facts About Yourself:</w:t>
            </w:r>
          </w:p>
        </w:tc>
        <w:tc>
          <w:tcPr>
            <w:tcW w:w="960" w:type="dxa"/>
            <w:tcBorders>
              <w:top w:val="nil"/>
              <w:left w:val="nil"/>
              <w:bottom w:val="single" w:sz="8" w:space="0" w:color="auto"/>
              <w:right w:val="nil"/>
            </w:tcBorders>
            <w:shd w:val="clear" w:color="auto" w:fill="auto"/>
            <w:noWrap/>
            <w:vAlign w:val="bottom"/>
          </w:tcPr>
          <w:p w:rsidR="00EF46AF" w:rsidRPr="00552C30" w:rsidRDefault="00EF46AF" w:rsidP="006869DB">
            <w:pPr>
              <w:rPr>
                <w:rFonts w:ascii="Arial" w:hAnsi="Arial" w:cs="Arial"/>
                <w:b/>
                <w:bCs/>
              </w:rPr>
            </w:pPr>
            <w:r w:rsidRPr="00552C30">
              <w:rPr>
                <w:rFonts w:ascii="Arial" w:hAnsi="Arial" w:cs="Arial"/>
                <w:b/>
                <w:bCs/>
                <w:sz w:val="22"/>
                <w:szCs w:val="22"/>
              </w:rPr>
              <w:t> </w:t>
            </w:r>
          </w:p>
        </w:tc>
        <w:tc>
          <w:tcPr>
            <w:tcW w:w="960" w:type="dxa"/>
            <w:tcBorders>
              <w:top w:val="nil"/>
              <w:left w:val="nil"/>
              <w:bottom w:val="single" w:sz="8" w:space="0" w:color="auto"/>
              <w:right w:val="nil"/>
            </w:tcBorders>
            <w:shd w:val="clear" w:color="auto" w:fill="auto"/>
            <w:noWrap/>
            <w:vAlign w:val="bottom"/>
          </w:tcPr>
          <w:p w:rsidR="00EF46AF" w:rsidRPr="00552C30" w:rsidRDefault="00EF46AF" w:rsidP="006869DB">
            <w:pPr>
              <w:rPr>
                <w:rFonts w:ascii="Arial" w:hAnsi="Arial" w:cs="Arial"/>
              </w:rPr>
            </w:pPr>
            <w:r w:rsidRPr="00552C30">
              <w:rPr>
                <w:rFonts w:ascii="Arial" w:hAnsi="Arial" w:cs="Arial"/>
                <w:sz w:val="22"/>
                <w:szCs w:val="22"/>
              </w:rPr>
              <w:t> </w:t>
            </w:r>
          </w:p>
        </w:tc>
        <w:tc>
          <w:tcPr>
            <w:tcW w:w="960" w:type="dxa"/>
            <w:tcBorders>
              <w:top w:val="nil"/>
              <w:left w:val="nil"/>
              <w:bottom w:val="single" w:sz="8" w:space="0" w:color="auto"/>
              <w:right w:val="nil"/>
            </w:tcBorders>
            <w:shd w:val="clear" w:color="auto" w:fill="auto"/>
            <w:noWrap/>
            <w:vAlign w:val="bottom"/>
          </w:tcPr>
          <w:p w:rsidR="00EF46AF" w:rsidRPr="00552C30" w:rsidRDefault="00EF46AF" w:rsidP="006869DB">
            <w:pPr>
              <w:rPr>
                <w:rFonts w:ascii="Arial" w:hAnsi="Arial" w:cs="Arial"/>
              </w:rPr>
            </w:pPr>
            <w:r w:rsidRPr="00552C30">
              <w:rPr>
                <w:rFonts w:ascii="Arial" w:hAnsi="Arial" w:cs="Arial"/>
                <w:sz w:val="22"/>
                <w:szCs w:val="22"/>
              </w:rPr>
              <w:t> </w:t>
            </w:r>
          </w:p>
        </w:tc>
        <w:tc>
          <w:tcPr>
            <w:tcW w:w="960" w:type="dxa"/>
            <w:tcBorders>
              <w:top w:val="nil"/>
              <w:left w:val="nil"/>
              <w:bottom w:val="single" w:sz="8" w:space="0" w:color="auto"/>
              <w:right w:val="nil"/>
            </w:tcBorders>
            <w:shd w:val="clear" w:color="auto" w:fill="auto"/>
            <w:noWrap/>
            <w:vAlign w:val="bottom"/>
          </w:tcPr>
          <w:p w:rsidR="00EF46AF" w:rsidRPr="00552C30" w:rsidRDefault="00EF46AF" w:rsidP="006869DB">
            <w:pPr>
              <w:rPr>
                <w:rFonts w:ascii="Arial" w:hAnsi="Arial" w:cs="Arial"/>
              </w:rPr>
            </w:pPr>
            <w:r w:rsidRPr="00552C30">
              <w:rPr>
                <w:rFonts w:ascii="Arial" w:hAnsi="Arial" w:cs="Arial"/>
                <w:sz w:val="22"/>
                <w:szCs w:val="22"/>
              </w:rPr>
              <w:t> </w:t>
            </w:r>
          </w:p>
        </w:tc>
      </w:tr>
    </w:tbl>
    <w:p w:rsidR="00EF46AF" w:rsidRDefault="00EF46AF" w:rsidP="00EF46AF">
      <w:pPr>
        <w:rPr>
          <w:b/>
          <w:bCs/>
          <w:sz w:val="22"/>
          <w:szCs w:val="22"/>
        </w:rPr>
      </w:pPr>
    </w:p>
    <w:p w:rsidR="00EF46AF" w:rsidRDefault="00484C69" w:rsidP="00EF46AF">
      <w:pPr>
        <w:rPr>
          <w:b/>
          <w:bCs/>
          <w:sz w:val="22"/>
          <w:szCs w:val="22"/>
        </w:rPr>
      </w:pPr>
      <w:r>
        <w:rPr>
          <w:b/>
          <w:bCs/>
          <w:noProof/>
          <w:sz w:val="22"/>
          <w:szCs w:val="22"/>
          <w:lang w:bidi="he-IL"/>
        </w:rPr>
        <mc:AlternateContent>
          <mc:Choice Requires="wps">
            <w:drawing>
              <wp:anchor distT="0" distB="0" distL="114300" distR="114300" simplePos="0" relativeHeight="251663360" behindDoc="0" locked="0" layoutInCell="1" allowOverlap="1" wp14:anchorId="0ECAE5DB" wp14:editId="18E0C2F6">
                <wp:simplePos x="0" y="0"/>
                <wp:positionH relativeFrom="column">
                  <wp:posOffset>-457200</wp:posOffset>
                </wp:positionH>
                <wp:positionV relativeFrom="paragraph">
                  <wp:posOffset>82550</wp:posOffset>
                </wp:positionV>
                <wp:extent cx="7947660" cy="7620"/>
                <wp:effectExtent l="9525" t="6350" r="5715" b="5080"/>
                <wp:wrapNone/>
                <wp:docPr id="2"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947660" cy="762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5" o:spid="_x0000_s1026" type="#_x0000_t32" style="position:absolute;margin-left:-36pt;margin-top:6.5pt;width:625.8pt;height:.6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"/>
            </w:pict>
          </mc:Fallback>
        </mc:AlternateContent>
      </w:r>
    </w:p>
    <w:p w:rsidR="00EF46AF" w:rsidRDefault="00EF46AF" w:rsidP="00EF46AF">
      <w:pPr>
        <w:rPr>
          <w:b/>
          <w:bCs/>
          <w:sz w:val="22"/>
          <w:szCs w:val="22"/>
        </w:rPr>
      </w:pPr>
      <w:r>
        <w:rPr>
          <w:b/>
          <w:bCs/>
          <w:sz w:val="22"/>
          <w:szCs w:val="22"/>
        </w:rPr>
        <w:t>Event Sign Up (Please Circle):</w:t>
      </w:r>
    </w:p>
    <w:p w:rsidR="00EF46AF" w:rsidRDefault="00EF46AF" w:rsidP="00EF46AF">
      <w:pPr>
        <w:rPr>
          <w:b/>
          <w:bCs/>
          <w:sz w:val="22"/>
          <w:szCs w:val="22"/>
        </w:rPr>
      </w:pPr>
    </w:p>
    <w:p w:rsidR="00EF46AF" w:rsidRPr="00EF46AF" w:rsidRDefault="00EF46AF" w:rsidP="00EF46AF">
      <w:pPr>
        <w:rPr>
          <w:b/>
          <w:bCs/>
        </w:rPr>
      </w:pPr>
      <w:r w:rsidRPr="00EF46AF">
        <w:rPr>
          <w:b/>
          <w:bCs/>
        </w:rPr>
        <w:t>Event #1</w:t>
      </w:r>
      <w:r w:rsidRPr="00EF46AF">
        <w:rPr>
          <w:b/>
          <w:bCs/>
        </w:rPr>
        <w:tab/>
        <w:t>100 Medley Relay</w:t>
      </w:r>
    </w:p>
    <w:p w:rsidR="00EF46AF" w:rsidRPr="00EF46AF" w:rsidRDefault="00EF46AF" w:rsidP="00EF46AF">
      <w:pPr>
        <w:rPr>
          <w:b/>
          <w:bCs/>
        </w:rPr>
      </w:pPr>
      <w:proofErr w:type="gramStart"/>
      <w:r w:rsidRPr="00EF46AF">
        <w:rPr>
          <w:b/>
          <w:bCs/>
        </w:rPr>
        <w:t>Event #2</w:t>
      </w:r>
      <w:r w:rsidRPr="00EF46AF">
        <w:rPr>
          <w:b/>
          <w:bCs/>
        </w:rPr>
        <w:tab/>
        <w:t>100 I.M.</w:t>
      </w:r>
      <w:proofErr w:type="gramEnd"/>
    </w:p>
    <w:p w:rsidR="00EF46AF" w:rsidRPr="00EF46AF" w:rsidRDefault="00EF46AF" w:rsidP="00EF46AF">
      <w:pPr>
        <w:rPr>
          <w:b/>
          <w:bCs/>
        </w:rPr>
      </w:pPr>
      <w:proofErr w:type="gramStart"/>
      <w:r w:rsidRPr="00EF46AF">
        <w:rPr>
          <w:b/>
          <w:bCs/>
        </w:rPr>
        <w:t>Event #3</w:t>
      </w:r>
      <w:r w:rsidRPr="00EF46AF">
        <w:rPr>
          <w:b/>
          <w:bCs/>
        </w:rPr>
        <w:tab/>
        <w:t>50 Freestyle</w:t>
      </w:r>
      <w:proofErr w:type="gramEnd"/>
    </w:p>
    <w:p w:rsidR="00EF46AF" w:rsidRPr="00EF46AF" w:rsidRDefault="00EF46AF" w:rsidP="00EF46AF">
      <w:pPr>
        <w:rPr>
          <w:b/>
          <w:bCs/>
        </w:rPr>
      </w:pPr>
      <w:r w:rsidRPr="00EF46AF">
        <w:rPr>
          <w:b/>
          <w:bCs/>
        </w:rPr>
        <w:t>Event #4</w:t>
      </w:r>
      <w:r w:rsidRPr="00EF46AF">
        <w:rPr>
          <w:b/>
          <w:bCs/>
        </w:rPr>
        <w:tab/>
        <w:t xml:space="preserve">50 </w:t>
      </w:r>
      <w:proofErr w:type="gramStart"/>
      <w:r w:rsidRPr="00EF46AF">
        <w:rPr>
          <w:b/>
          <w:bCs/>
        </w:rPr>
        <w:t>Butterfly</w:t>
      </w:r>
      <w:proofErr w:type="gramEnd"/>
    </w:p>
    <w:p w:rsidR="00EF46AF" w:rsidRPr="00EF46AF" w:rsidRDefault="00EF46AF" w:rsidP="00EF46AF">
      <w:pPr>
        <w:rPr>
          <w:b/>
          <w:bCs/>
        </w:rPr>
      </w:pPr>
      <w:r w:rsidRPr="00EF46AF">
        <w:rPr>
          <w:b/>
          <w:bCs/>
        </w:rPr>
        <w:t>Event #5</w:t>
      </w:r>
      <w:r w:rsidRPr="00EF46AF">
        <w:rPr>
          <w:b/>
          <w:bCs/>
        </w:rPr>
        <w:tab/>
        <w:t xml:space="preserve">50 </w:t>
      </w:r>
      <w:proofErr w:type="gramStart"/>
      <w:r w:rsidRPr="00EF46AF">
        <w:rPr>
          <w:b/>
          <w:bCs/>
        </w:rPr>
        <w:t>Backstroke</w:t>
      </w:r>
      <w:proofErr w:type="gramEnd"/>
    </w:p>
    <w:p w:rsidR="00EF46AF" w:rsidRPr="00EF46AF" w:rsidRDefault="00EF46AF" w:rsidP="00484C69">
      <w:pPr>
        <w:rPr>
          <w:b/>
          <w:bCs/>
        </w:rPr>
      </w:pPr>
      <w:r w:rsidRPr="00EF46AF">
        <w:rPr>
          <w:b/>
          <w:bCs/>
        </w:rPr>
        <w:t>Event #</w:t>
      </w:r>
      <w:r w:rsidR="00484C69">
        <w:rPr>
          <w:b/>
          <w:bCs/>
        </w:rPr>
        <w:t>6</w:t>
      </w:r>
      <w:r w:rsidRPr="00EF46AF">
        <w:rPr>
          <w:b/>
          <w:bCs/>
        </w:rPr>
        <w:tab/>
        <w:t xml:space="preserve">50 </w:t>
      </w:r>
      <w:proofErr w:type="gramStart"/>
      <w:r w:rsidRPr="00EF46AF">
        <w:rPr>
          <w:b/>
          <w:bCs/>
        </w:rPr>
        <w:t>Breaststroke</w:t>
      </w:r>
      <w:proofErr w:type="gramEnd"/>
    </w:p>
    <w:p w:rsidR="00EF46AF" w:rsidRPr="00EF46AF" w:rsidRDefault="00EF46AF" w:rsidP="00484C69">
      <w:pPr>
        <w:rPr>
          <w:b/>
          <w:bCs/>
        </w:rPr>
      </w:pPr>
      <w:r w:rsidRPr="00EF46AF">
        <w:rPr>
          <w:b/>
          <w:bCs/>
        </w:rPr>
        <w:t>Event #</w:t>
      </w:r>
      <w:r w:rsidR="00484C69">
        <w:rPr>
          <w:b/>
          <w:bCs/>
        </w:rPr>
        <w:t>7</w:t>
      </w:r>
      <w:r w:rsidRPr="00EF46AF">
        <w:rPr>
          <w:b/>
          <w:bCs/>
        </w:rPr>
        <w:tab/>
        <w:t xml:space="preserve">1-Meter Diving (3 </w:t>
      </w:r>
      <w:proofErr w:type="spellStart"/>
      <w:r w:rsidRPr="00EF46AF">
        <w:rPr>
          <w:b/>
          <w:bCs/>
        </w:rPr>
        <w:t>Optionals</w:t>
      </w:r>
      <w:proofErr w:type="spellEnd"/>
      <w:r w:rsidRPr="00EF46AF">
        <w:rPr>
          <w:b/>
          <w:bCs/>
        </w:rPr>
        <w:t>)</w:t>
      </w:r>
    </w:p>
    <w:p w:rsidR="00EF46AF" w:rsidRDefault="00EF46AF" w:rsidP="00484C69">
      <w:pPr>
        <w:rPr>
          <w:b/>
          <w:bCs/>
        </w:rPr>
      </w:pPr>
      <w:r w:rsidRPr="00EF46AF">
        <w:rPr>
          <w:b/>
          <w:bCs/>
        </w:rPr>
        <w:t>Event #</w:t>
      </w:r>
      <w:r w:rsidR="00484C69">
        <w:rPr>
          <w:b/>
          <w:bCs/>
        </w:rPr>
        <w:t>8</w:t>
      </w:r>
      <w:r w:rsidRPr="00EF46AF">
        <w:rPr>
          <w:b/>
          <w:bCs/>
        </w:rPr>
        <w:tab/>
        <w:t>200 Freestyle Relay</w:t>
      </w:r>
    </w:p>
    <w:p w:rsidR="00EF46AF" w:rsidRPr="00EF46AF" w:rsidRDefault="00484C69" w:rsidP="00EF46AF">
      <w:pPr>
        <w:rPr>
          <w:b/>
          <w:bCs/>
        </w:rPr>
      </w:pPr>
      <w:r>
        <w:rPr>
          <w:b/>
          <w:bCs/>
          <w:noProof/>
          <w:lang w:bidi="he-IL"/>
        </w:rPr>
        <mc:AlternateContent>
          <mc:Choice Requires="wps">
            <w:drawing>
              <wp:anchor distT="0" distB="0" distL="114300" distR="114300" simplePos="0" relativeHeight="251660288" behindDoc="0" locked="0" layoutInCell="1" allowOverlap="1" wp14:anchorId="01A422A3" wp14:editId="10D17915">
                <wp:simplePos x="0" y="0"/>
                <wp:positionH relativeFrom="column">
                  <wp:posOffset>-876300</wp:posOffset>
                </wp:positionH>
                <wp:positionV relativeFrom="paragraph">
                  <wp:posOffset>57785</wp:posOffset>
                </wp:positionV>
                <wp:extent cx="8244840" cy="0"/>
                <wp:effectExtent l="9525" t="10160" r="13335" b="8890"/>
                <wp:wrapNone/>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2448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2" o:spid="_x0000_s1026" type="#_x0000_t32" style="position:absolute;margin-left:-69pt;margin-top:4.55pt;width:649.2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"/>
            </w:pict>
          </mc:Fallback>
        </mc:AlternateContent>
      </w:r>
    </w:p>
    <w:p w:rsidR="00EF46AF" w:rsidRDefault="00EF46AF" w:rsidP="00EF46AF"/>
    <w:p w:rsidR="00EF46AF" w:rsidRDefault="00EF46AF" w:rsidP="00EF46AF">
      <w:r>
        <w:t>If you would like to make a donation to the team, please fill out the information below and include check with above form.  Your support is always appreciated and will help cover the cost of our annual training trip!</w:t>
      </w:r>
    </w:p>
    <w:p w:rsidR="00EF46AF" w:rsidRDefault="00EF46AF" w:rsidP="00EF46AF">
      <w:pPr>
        <w:jc w:val="center"/>
        <w:rPr>
          <w:b/>
          <w:i/>
          <w:sz w:val="21"/>
          <w:szCs w:val="21"/>
        </w:rPr>
      </w:pPr>
      <w:r w:rsidRPr="00D043F8">
        <w:rPr>
          <w:b/>
          <w:i/>
          <w:sz w:val="21"/>
          <w:szCs w:val="21"/>
        </w:rPr>
        <w:t>*Checks Payable to Tiger Club – Swimming and Diving</w:t>
      </w:r>
      <w:r>
        <w:rPr>
          <w:b/>
          <w:i/>
          <w:sz w:val="21"/>
          <w:szCs w:val="21"/>
        </w:rPr>
        <w:t>*</w:t>
      </w:r>
    </w:p>
    <w:p w:rsidR="00EF46AF" w:rsidRPr="00D043F8" w:rsidRDefault="00EF46AF" w:rsidP="00EF46AF">
      <w:pPr>
        <w:jc w:val="center"/>
        <w:rPr>
          <w:b/>
          <w:i/>
          <w:sz w:val="21"/>
          <w:szCs w:val="21"/>
        </w:rPr>
      </w:pPr>
    </w:p>
    <w:p w:rsidR="00EF46AF" w:rsidRDefault="00EF46AF" w:rsidP="00EF46AF">
      <w:r>
        <w:t>___</w:t>
      </w:r>
      <w:r>
        <w:tab/>
        <w:t>I will be attending the meet and would like to make a donation of $___________</w:t>
      </w:r>
      <w:proofErr w:type="gramStart"/>
      <w:r>
        <w:t>_ .</w:t>
      </w:r>
      <w:proofErr w:type="gramEnd"/>
    </w:p>
    <w:p w:rsidR="00EF46AF" w:rsidRDefault="00EF46AF" w:rsidP="00EF46AF"/>
    <w:p w:rsidR="00EF46AF" w:rsidRPr="006842A0" w:rsidRDefault="00EF46AF" w:rsidP="00EF46AF">
      <w:r>
        <w:t>___</w:t>
      </w:r>
      <w:r>
        <w:tab/>
        <w:t>I will NOT be attending the meet but would like to make a donation of $___________</w:t>
      </w:r>
      <w:proofErr w:type="gramStart"/>
      <w:r>
        <w:t>_ .</w:t>
      </w:r>
      <w:proofErr w:type="gramEnd"/>
    </w:p>
    <w:p w:rsidR="00A75CA4" w:rsidRDefault="00D219A5">
      <w:r>
        <w:rPr>
          <w:b/>
          <w:bCs/>
          <w:noProof/>
          <w:sz w:val="30"/>
          <w:szCs w:val="30"/>
          <w:u w:val="single"/>
          <w:lang w:bidi="he-IL"/>
        </w:rPr>
        <w:drawing>
          <wp:anchor distT="0" distB="0" distL="114300" distR="114300" simplePos="0" relativeHeight="251664384" behindDoc="1" locked="0" layoutInCell="1" allowOverlap="1">
            <wp:simplePos x="0" y="0"/>
            <wp:positionH relativeFrom="column">
              <wp:posOffset>2598420</wp:posOffset>
            </wp:positionH>
            <wp:positionV relativeFrom="paragraph">
              <wp:posOffset>429895</wp:posOffset>
            </wp:positionV>
            <wp:extent cx="1402080" cy="751205"/>
            <wp:effectExtent l="0" t="0" r="7620" b="0"/>
            <wp:wrapTight wrapText="bothSides">
              <wp:wrapPolygon edited="0">
                <wp:start x="0" y="0"/>
                <wp:lineTo x="0" y="20815"/>
                <wp:lineTo x="21424" y="20815"/>
                <wp:lineTo x="21424"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iger club logo.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402080" cy="751205"/>
                    </a:xfrm>
                    <a:prstGeom prst="rect">
                      <a:avLst/>
                    </a:prstGeom>
                  </pic:spPr>
                </pic:pic>
              </a:graphicData>
            </a:graphic>
            <wp14:sizeRelH relativeFrom="page">
              <wp14:pctWidth>0</wp14:pctWidth>
            </wp14:sizeRelH>
            <wp14:sizeRelV relativeFrom="page">
              <wp14:pctHeight>0</wp14:pctHeight>
            </wp14:sizeRelV>
          </wp:anchor>
        </w:drawing>
      </w:r>
    </w:p>
    <w:sectPr w:rsidR="00A75CA4" w:rsidSect="006913D4">
      <w:headerReference w:type="even" r:id="rId8"/>
      <w:headerReference w:type="default" r:id="rId9"/>
      <w:headerReference w:type="first" r:id="rId1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F1E62" w:rsidRDefault="00AF1E62" w:rsidP="00AF1E62">
      <w:r>
        <w:separator/>
      </w:r>
    </w:p>
  </w:endnote>
  <w:endnote w:type="continuationSeparator" w:id="0">
    <w:p w:rsidR="00AF1E62" w:rsidRDefault="00AF1E62" w:rsidP="00AF1E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F1E62" w:rsidRDefault="00AF1E62" w:rsidP="00AF1E62">
      <w:r>
        <w:separator/>
      </w:r>
    </w:p>
  </w:footnote>
  <w:footnote w:type="continuationSeparator" w:id="0">
    <w:p w:rsidR="00AF1E62" w:rsidRDefault="00AF1E62" w:rsidP="00AF1E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13D4" w:rsidRDefault="00DB0A5D">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82439954" o:spid="_x0000_s2050" type="#_x0000_t75" style="position:absolute;margin-left:0;margin-top:0;width:467.95pt;height:337.9pt;z-index:-251655168;mso-position-horizontal:center;mso-position-horizontal-relative:margin;mso-position-vertical:center;mso-position-vertical-relative:margin" o:allowincell="f">
          <v:imagedata r:id="rId1" o:title="Logo2011"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13D4" w:rsidRDefault="00DB0A5D">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82439955" o:spid="_x0000_s2051" type="#_x0000_t75" style="position:absolute;margin-left:0;margin-top:0;width:467.95pt;height:337.9pt;z-index:-251654144;mso-position-horizontal:center;mso-position-horizontal-relative:margin;mso-position-vertical:center;mso-position-vertical-relative:margin" o:allowincell="f">
          <v:imagedata r:id="rId1" o:title="Logo2011" gain="19661f" blacklevel="22938f"/>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13D4" w:rsidRDefault="00DB0A5D">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82439953" o:spid="_x0000_s2049" type="#_x0000_t75" style="position:absolute;margin-left:0;margin-top:0;width:467.95pt;height:337.9pt;z-index:-251656192;mso-position-horizontal:center;mso-position-horizontal-relative:margin;mso-position-vertical:center;mso-position-vertical-relative:margin" o:allowincell="f">
          <v:imagedata r:id="rId1" o:title="Logo2011" gain="19661f" blacklevel="22938f"/>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46AF"/>
    <w:rsid w:val="0000214C"/>
    <w:rsid w:val="00002A75"/>
    <w:rsid w:val="00006542"/>
    <w:rsid w:val="0000777A"/>
    <w:rsid w:val="000115FE"/>
    <w:rsid w:val="00012716"/>
    <w:rsid w:val="00013605"/>
    <w:rsid w:val="00015AF9"/>
    <w:rsid w:val="00021AFD"/>
    <w:rsid w:val="00023E0F"/>
    <w:rsid w:val="00023E6E"/>
    <w:rsid w:val="00030122"/>
    <w:rsid w:val="00032E15"/>
    <w:rsid w:val="000412D9"/>
    <w:rsid w:val="000421B0"/>
    <w:rsid w:val="0004274C"/>
    <w:rsid w:val="00042AB9"/>
    <w:rsid w:val="00045EDA"/>
    <w:rsid w:val="00052D4B"/>
    <w:rsid w:val="00057601"/>
    <w:rsid w:val="0006024B"/>
    <w:rsid w:val="000607BE"/>
    <w:rsid w:val="0006090E"/>
    <w:rsid w:val="00062E47"/>
    <w:rsid w:val="000636C4"/>
    <w:rsid w:val="000636D9"/>
    <w:rsid w:val="0006377F"/>
    <w:rsid w:val="00064937"/>
    <w:rsid w:val="00065012"/>
    <w:rsid w:val="0006536A"/>
    <w:rsid w:val="000678C1"/>
    <w:rsid w:val="00072E7B"/>
    <w:rsid w:val="000752C3"/>
    <w:rsid w:val="00080D79"/>
    <w:rsid w:val="00080E0E"/>
    <w:rsid w:val="00081D89"/>
    <w:rsid w:val="000824FD"/>
    <w:rsid w:val="00083A84"/>
    <w:rsid w:val="0008730E"/>
    <w:rsid w:val="0009116D"/>
    <w:rsid w:val="00093743"/>
    <w:rsid w:val="00094159"/>
    <w:rsid w:val="000A01A0"/>
    <w:rsid w:val="000A01F7"/>
    <w:rsid w:val="000A2FC1"/>
    <w:rsid w:val="000A32A2"/>
    <w:rsid w:val="000A7227"/>
    <w:rsid w:val="000B2937"/>
    <w:rsid w:val="000B3FCC"/>
    <w:rsid w:val="000B44FA"/>
    <w:rsid w:val="000B7DB1"/>
    <w:rsid w:val="000C00C1"/>
    <w:rsid w:val="000C174A"/>
    <w:rsid w:val="000C2F0B"/>
    <w:rsid w:val="000C529D"/>
    <w:rsid w:val="000D0D1A"/>
    <w:rsid w:val="000D5297"/>
    <w:rsid w:val="000D60DC"/>
    <w:rsid w:val="000D764F"/>
    <w:rsid w:val="000E0220"/>
    <w:rsid w:val="000E185C"/>
    <w:rsid w:val="000E2983"/>
    <w:rsid w:val="000E2FA4"/>
    <w:rsid w:val="000E4980"/>
    <w:rsid w:val="000E7545"/>
    <w:rsid w:val="00103BEF"/>
    <w:rsid w:val="00104679"/>
    <w:rsid w:val="00106E07"/>
    <w:rsid w:val="00112895"/>
    <w:rsid w:val="00112E95"/>
    <w:rsid w:val="0011321D"/>
    <w:rsid w:val="00114338"/>
    <w:rsid w:val="00115191"/>
    <w:rsid w:val="00121293"/>
    <w:rsid w:val="0012131F"/>
    <w:rsid w:val="0012304B"/>
    <w:rsid w:val="001256EB"/>
    <w:rsid w:val="00126649"/>
    <w:rsid w:val="00127991"/>
    <w:rsid w:val="00127C28"/>
    <w:rsid w:val="0013035E"/>
    <w:rsid w:val="001343AE"/>
    <w:rsid w:val="00135B87"/>
    <w:rsid w:val="00142AF3"/>
    <w:rsid w:val="00142ECD"/>
    <w:rsid w:val="0014304B"/>
    <w:rsid w:val="00144669"/>
    <w:rsid w:val="00145F98"/>
    <w:rsid w:val="001460D9"/>
    <w:rsid w:val="001512BF"/>
    <w:rsid w:val="0015168C"/>
    <w:rsid w:val="0015365E"/>
    <w:rsid w:val="001539C4"/>
    <w:rsid w:val="00156176"/>
    <w:rsid w:val="00160047"/>
    <w:rsid w:val="00161219"/>
    <w:rsid w:val="00161AB5"/>
    <w:rsid w:val="001626E8"/>
    <w:rsid w:val="00167F65"/>
    <w:rsid w:val="00170162"/>
    <w:rsid w:val="001812ED"/>
    <w:rsid w:val="00192E52"/>
    <w:rsid w:val="00195F23"/>
    <w:rsid w:val="00196703"/>
    <w:rsid w:val="001A76D9"/>
    <w:rsid w:val="001B3F4C"/>
    <w:rsid w:val="001B44CF"/>
    <w:rsid w:val="001B4789"/>
    <w:rsid w:val="001B4F98"/>
    <w:rsid w:val="001B586E"/>
    <w:rsid w:val="001B72A4"/>
    <w:rsid w:val="001C3E5A"/>
    <w:rsid w:val="001C44A9"/>
    <w:rsid w:val="001D0ADB"/>
    <w:rsid w:val="001D133B"/>
    <w:rsid w:val="001D3683"/>
    <w:rsid w:val="001D3AC6"/>
    <w:rsid w:val="001D3F1B"/>
    <w:rsid w:val="001D798A"/>
    <w:rsid w:val="001D7B75"/>
    <w:rsid w:val="001E093F"/>
    <w:rsid w:val="001E1460"/>
    <w:rsid w:val="001E53F9"/>
    <w:rsid w:val="001E64EC"/>
    <w:rsid w:val="001F23F2"/>
    <w:rsid w:val="001F2C62"/>
    <w:rsid w:val="001F4B9F"/>
    <w:rsid w:val="001F7115"/>
    <w:rsid w:val="00207E83"/>
    <w:rsid w:val="002151BB"/>
    <w:rsid w:val="002155CA"/>
    <w:rsid w:val="00216344"/>
    <w:rsid w:val="00217786"/>
    <w:rsid w:val="00221DAF"/>
    <w:rsid w:val="00222365"/>
    <w:rsid w:val="0022348C"/>
    <w:rsid w:val="0022482D"/>
    <w:rsid w:val="0022641F"/>
    <w:rsid w:val="00227C42"/>
    <w:rsid w:val="002323CE"/>
    <w:rsid w:val="00232A4B"/>
    <w:rsid w:val="00242458"/>
    <w:rsid w:val="00243FA9"/>
    <w:rsid w:val="00247E66"/>
    <w:rsid w:val="00253A76"/>
    <w:rsid w:val="00256485"/>
    <w:rsid w:val="00261203"/>
    <w:rsid w:val="00261764"/>
    <w:rsid w:val="0026250A"/>
    <w:rsid w:val="00264DBB"/>
    <w:rsid w:val="00265258"/>
    <w:rsid w:val="00270847"/>
    <w:rsid w:val="002716A8"/>
    <w:rsid w:val="00281F4D"/>
    <w:rsid w:val="00286CBB"/>
    <w:rsid w:val="0029089B"/>
    <w:rsid w:val="00291E43"/>
    <w:rsid w:val="002A4BC6"/>
    <w:rsid w:val="002A53E1"/>
    <w:rsid w:val="002A75BE"/>
    <w:rsid w:val="002B1ED6"/>
    <w:rsid w:val="002B23A8"/>
    <w:rsid w:val="002B3BA6"/>
    <w:rsid w:val="002B45BF"/>
    <w:rsid w:val="002C0FB5"/>
    <w:rsid w:val="002C1B84"/>
    <w:rsid w:val="002C2842"/>
    <w:rsid w:val="002C38EF"/>
    <w:rsid w:val="002C3D0F"/>
    <w:rsid w:val="002D1146"/>
    <w:rsid w:val="002E350D"/>
    <w:rsid w:val="002E51D1"/>
    <w:rsid w:val="002E688D"/>
    <w:rsid w:val="002E6B8E"/>
    <w:rsid w:val="002F0B7B"/>
    <w:rsid w:val="002F6007"/>
    <w:rsid w:val="002F63F3"/>
    <w:rsid w:val="002F75AB"/>
    <w:rsid w:val="002F7947"/>
    <w:rsid w:val="002F7C7F"/>
    <w:rsid w:val="00302102"/>
    <w:rsid w:val="00305D96"/>
    <w:rsid w:val="00306BE7"/>
    <w:rsid w:val="00314763"/>
    <w:rsid w:val="0031648C"/>
    <w:rsid w:val="00317316"/>
    <w:rsid w:val="00321A14"/>
    <w:rsid w:val="00322A5A"/>
    <w:rsid w:val="003268D6"/>
    <w:rsid w:val="003328BD"/>
    <w:rsid w:val="00332904"/>
    <w:rsid w:val="00332DDE"/>
    <w:rsid w:val="0033387A"/>
    <w:rsid w:val="003339E4"/>
    <w:rsid w:val="0033420B"/>
    <w:rsid w:val="00342FBB"/>
    <w:rsid w:val="003517C6"/>
    <w:rsid w:val="003528CB"/>
    <w:rsid w:val="003529F9"/>
    <w:rsid w:val="003546F9"/>
    <w:rsid w:val="00356C03"/>
    <w:rsid w:val="0036172F"/>
    <w:rsid w:val="00372943"/>
    <w:rsid w:val="00373776"/>
    <w:rsid w:val="00373B84"/>
    <w:rsid w:val="0037624C"/>
    <w:rsid w:val="003848E1"/>
    <w:rsid w:val="00384A36"/>
    <w:rsid w:val="0039083D"/>
    <w:rsid w:val="00390F92"/>
    <w:rsid w:val="003929EB"/>
    <w:rsid w:val="00397BD7"/>
    <w:rsid w:val="003A119D"/>
    <w:rsid w:val="003A476D"/>
    <w:rsid w:val="003B2EA4"/>
    <w:rsid w:val="003B311F"/>
    <w:rsid w:val="003B37AB"/>
    <w:rsid w:val="003B3BE4"/>
    <w:rsid w:val="003B5CF9"/>
    <w:rsid w:val="003B7B53"/>
    <w:rsid w:val="003C29D5"/>
    <w:rsid w:val="003C2CD2"/>
    <w:rsid w:val="003C6B70"/>
    <w:rsid w:val="003D0CB1"/>
    <w:rsid w:val="003D6184"/>
    <w:rsid w:val="003D6E02"/>
    <w:rsid w:val="003E30B2"/>
    <w:rsid w:val="003F365D"/>
    <w:rsid w:val="003F4AA5"/>
    <w:rsid w:val="003F5E09"/>
    <w:rsid w:val="00401E66"/>
    <w:rsid w:val="00403DAB"/>
    <w:rsid w:val="00411B10"/>
    <w:rsid w:val="004131D8"/>
    <w:rsid w:val="004140F0"/>
    <w:rsid w:val="004164D0"/>
    <w:rsid w:val="0041799D"/>
    <w:rsid w:val="004234BC"/>
    <w:rsid w:val="004262A6"/>
    <w:rsid w:val="00430FE0"/>
    <w:rsid w:val="0043102D"/>
    <w:rsid w:val="00432548"/>
    <w:rsid w:val="00440AA6"/>
    <w:rsid w:val="0044186C"/>
    <w:rsid w:val="004420A3"/>
    <w:rsid w:val="0044315E"/>
    <w:rsid w:val="00444527"/>
    <w:rsid w:val="004462BD"/>
    <w:rsid w:val="00450009"/>
    <w:rsid w:val="00451A6E"/>
    <w:rsid w:val="00453242"/>
    <w:rsid w:val="00455196"/>
    <w:rsid w:val="004643BD"/>
    <w:rsid w:val="004664C0"/>
    <w:rsid w:val="0047223D"/>
    <w:rsid w:val="00473D0F"/>
    <w:rsid w:val="00483644"/>
    <w:rsid w:val="00484C69"/>
    <w:rsid w:val="0048667E"/>
    <w:rsid w:val="004871FD"/>
    <w:rsid w:val="004873D2"/>
    <w:rsid w:val="004921C1"/>
    <w:rsid w:val="004933BE"/>
    <w:rsid w:val="004A184B"/>
    <w:rsid w:val="004A235D"/>
    <w:rsid w:val="004A3FF4"/>
    <w:rsid w:val="004A454D"/>
    <w:rsid w:val="004A66F9"/>
    <w:rsid w:val="004A6F59"/>
    <w:rsid w:val="004B1F95"/>
    <w:rsid w:val="004B2078"/>
    <w:rsid w:val="004B2C99"/>
    <w:rsid w:val="004B5173"/>
    <w:rsid w:val="004C6A86"/>
    <w:rsid w:val="004D1023"/>
    <w:rsid w:val="004D2202"/>
    <w:rsid w:val="004D2B58"/>
    <w:rsid w:val="004D56C8"/>
    <w:rsid w:val="004D5C36"/>
    <w:rsid w:val="004D6EFC"/>
    <w:rsid w:val="004E03EC"/>
    <w:rsid w:val="004E176D"/>
    <w:rsid w:val="004E741B"/>
    <w:rsid w:val="004F05EF"/>
    <w:rsid w:val="004F1680"/>
    <w:rsid w:val="004F1F1C"/>
    <w:rsid w:val="004F7738"/>
    <w:rsid w:val="0050060B"/>
    <w:rsid w:val="00501AB6"/>
    <w:rsid w:val="005034E3"/>
    <w:rsid w:val="00504605"/>
    <w:rsid w:val="00504702"/>
    <w:rsid w:val="005056A8"/>
    <w:rsid w:val="005057E0"/>
    <w:rsid w:val="0050598C"/>
    <w:rsid w:val="00507306"/>
    <w:rsid w:val="00510E23"/>
    <w:rsid w:val="00514BD7"/>
    <w:rsid w:val="00514C35"/>
    <w:rsid w:val="00515145"/>
    <w:rsid w:val="00516036"/>
    <w:rsid w:val="00524A7D"/>
    <w:rsid w:val="005258D5"/>
    <w:rsid w:val="00530187"/>
    <w:rsid w:val="00531504"/>
    <w:rsid w:val="00533284"/>
    <w:rsid w:val="00535F18"/>
    <w:rsid w:val="0053772D"/>
    <w:rsid w:val="0054321B"/>
    <w:rsid w:val="00547A27"/>
    <w:rsid w:val="00551A0B"/>
    <w:rsid w:val="005522D2"/>
    <w:rsid w:val="00554085"/>
    <w:rsid w:val="00561137"/>
    <w:rsid w:val="00562BA5"/>
    <w:rsid w:val="005709BF"/>
    <w:rsid w:val="00571A16"/>
    <w:rsid w:val="00574C65"/>
    <w:rsid w:val="005777AC"/>
    <w:rsid w:val="005805C2"/>
    <w:rsid w:val="00580622"/>
    <w:rsid w:val="00581821"/>
    <w:rsid w:val="00583FC1"/>
    <w:rsid w:val="005845C7"/>
    <w:rsid w:val="005852B5"/>
    <w:rsid w:val="005900D0"/>
    <w:rsid w:val="00591CF3"/>
    <w:rsid w:val="005967A4"/>
    <w:rsid w:val="005A150A"/>
    <w:rsid w:val="005A1A29"/>
    <w:rsid w:val="005A1ACF"/>
    <w:rsid w:val="005A337B"/>
    <w:rsid w:val="005A3F89"/>
    <w:rsid w:val="005A48B4"/>
    <w:rsid w:val="005A596E"/>
    <w:rsid w:val="005A5CF8"/>
    <w:rsid w:val="005A6C97"/>
    <w:rsid w:val="005A7F44"/>
    <w:rsid w:val="005B1DCE"/>
    <w:rsid w:val="005B21EE"/>
    <w:rsid w:val="005B7607"/>
    <w:rsid w:val="005C4657"/>
    <w:rsid w:val="005C6F47"/>
    <w:rsid w:val="005C757B"/>
    <w:rsid w:val="005D1076"/>
    <w:rsid w:val="005D1693"/>
    <w:rsid w:val="005D36F4"/>
    <w:rsid w:val="005D3C94"/>
    <w:rsid w:val="005D58CB"/>
    <w:rsid w:val="005E33EE"/>
    <w:rsid w:val="005E4B7C"/>
    <w:rsid w:val="005E5202"/>
    <w:rsid w:val="005E7D65"/>
    <w:rsid w:val="005F073C"/>
    <w:rsid w:val="005F2A6D"/>
    <w:rsid w:val="005F2C00"/>
    <w:rsid w:val="005F3A0B"/>
    <w:rsid w:val="005F3FD8"/>
    <w:rsid w:val="005F4041"/>
    <w:rsid w:val="005F65BF"/>
    <w:rsid w:val="00600BC6"/>
    <w:rsid w:val="006010BA"/>
    <w:rsid w:val="006046CA"/>
    <w:rsid w:val="006075C0"/>
    <w:rsid w:val="00612BEF"/>
    <w:rsid w:val="0061419F"/>
    <w:rsid w:val="00614802"/>
    <w:rsid w:val="00614C8B"/>
    <w:rsid w:val="0062014C"/>
    <w:rsid w:val="006210FD"/>
    <w:rsid w:val="006211DA"/>
    <w:rsid w:val="00625D7B"/>
    <w:rsid w:val="006260C7"/>
    <w:rsid w:val="00631E4A"/>
    <w:rsid w:val="00633A63"/>
    <w:rsid w:val="006351CE"/>
    <w:rsid w:val="00641B9B"/>
    <w:rsid w:val="0064276B"/>
    <w:rsid w:val="006445B3"/>
    <w:rsid w:val="00645F42"/>
    <w:rsid w:val="0065171E"/>
    <w:rsid w:val="00653D37"/>
    <w:rsid w:val="00656330"/>
    <w:rsid w:val="006565E1"/>
    <w:rsid w:val="00657B01"/>
    <w:rsid w:val="006635C4"/>
    <w:rsid w:val="00664746"/>
    <w:rsid w:val="006665A9"/>
    <w:rsid w:val="00670238"/>
    <w:rsid w:val="0067035A"/>
    <w:rsid w:val="006723A4"/>
    <w:rsid w:val="00672514"/>
    <w:rsid w:val="00672AD5"/>
    <w:rsid w:val="00672C18"/>
    <w:rsid w:val="0067383B"/>
    <w:rsid w:val="00674F7B"/>
    <w:rsid w:val="00686550"/>
    <w:rsid w:val="006904EF"/>
    <w:rsid w:val="00691473"/>
    <w:rsid w:val="0069268E"/>
    <w:rsid w:val="006936FD"/>
    <w:rsid w:val="00694B62"/>
    <w:rsid w:val="00697E90"/>
    <w:rsid w:val="00697F43"/>
    <w:rsid w:val="00697F93"/>
    <w:rsid w:val="006A264E"/>
    <w:rsid w:val="006A315E"/>
    <w:rsid w:val="006A5D1A"/>
    <w:rsid w:val="006A7620"/>
    <w:rsid w:val="006B1DFE"/>
    <w:rsid w:val="006B2632"/>
    <w:rsid w:val="006B3964"/>
    <w:rsid w:val="006B4CB3"/>
    <w:rsid w:val="006B5E3A"/>
    <w:rsid w:val="006B6887"/>
    <w:rsid w:val="006B74AC"/>
    <w:rsid w:val="006C076D"/>
    <w:rsid w:val="006C2913"/>
    <w:rsid w:val="006C645F"/>
    <w:rsid w:val="006D492D"/>
    <w:rsid w:val="006D4AA1"/>
    <w:rsid w:val="006D5519"/>
    <w:rsid w:val="006E3616"/>
    <w:rsid w:val="006E3C63"/>
    <w:rsid w:val="006F103F"/>
    <w:rsid w:val="006F1FFB"/>
    <w:rsid w:val="006F2138"/>
    <w:rsid w:val="007075EC"/>
    <w:rsid w:val="00711E5A"/>
    <w:rsid w:val="007136FD"/>
    <w:rsid w:val="00713C68"/>
    <w:rsid w:val="00713E76"/>
    <w:rsid w:val="0071656E"/>
    <w:rsid w:val="00720441"/>
    <w:rsid w:val="00720646"/>
    <w:rsid w:val="007239A3"/>
    <w:rsid w:val="007247E2"/>
    <w:rsid w:val="00726384"/>
    <w:rsid w:val="0073672E"/>
    <w:rsid w:val="007400D5"/>
    <w:rsid w:val="00745A74"/>
    <w:rsid w:val="00750E83"/>
    <w:rsid w:val="0075381B"/>
    <w:rsid w:val="00754F2C"/>
    <w:rsid w:val="007558AB"/>
    <w:rsid w:val="0075680C"/>
    <w:rsid w:val="00756F6D"/>
    <w:rsid w:val="00760A46"/>
    <w:rsid w:val="00761A25"/>
    <w:rsid w:val="00762319"/>
    <w:rsid w:val="00763588"/>
    <w:rsid w:val="00765098"/>
    <w:rsid w:val="0076662A"/>
    <w:rsid w:val="007720B8"/>
    <w:rsid w:val="00772CA9"/>
    <w:rsid w:val="00773798"/>
    <w:rsid w:val="007742FF"/>
    <w:rsid w:val="00775C92"/>
    <w:rsid w:val="00781B3C"/>
    <w:rsid w:val="0078519D"/>
    <w:rsid w:val="0079465A"/>
    <w:rsid w:val="007A0115"/>
    <w:rsid w:val="007A61C5"/>
    <w:rsid w:val="007A66D0"/>
    <w:rsid w:val="007A7271"/>
    <w:rsid w:val="007B2549"/>
    <w:rsid w:val="007B3C29"/>
    <w:rsid w:val="007B4498"/>
    <w:rsid w:val="007B6A26"/>
    <w:rsid w:val="007B75F1"/>
    <w:rsid w:val="007C16E5"/>
    <w:rsid w:val="007C221A"/>
    <w:rsid w:val="007C5EA2"/>
    <w:rsid w:val="007D1798"/>
    <w:rsid w:val="007D5934"/>
    <w:rsid w:val="007D5CC3"/>
    <w:rsid w:val="007D7816"/>
    <w:rsid w:val="007D7EEA"/>
    <w:rsid w:val="007E1D34"/>
    <w:rsid w:val="007E262F"/>
    <w:rsid w:val="007E284E"/>
    <w:rsid w:val="007E59C0"/>
    <w:rsid w:val="007E60F3"/>
    <w:rsid w:val="007E7230"/>
    <w:rsid w:val="007E7DD9"/>
    <w:rsid w:val="007F19FF"/>
    <w:rsid w:val="007F2526"/>
    <w:rsid w:val="007F323C"/>
    <w:rsid w:val="00803667"/>
    <w:rsid w:val="00806103"/>
    <w:rsid w:val="00806895"/>
    <w:rsid w:val="008069BA"/>
    <w:rsid w:val="00814BA4"/>
    <w:rsid w:val="00815467"/>
    <w:rsid w:val="00816446"/>
    <w:rsid w:val="00816633"/>
    <w:rsid w:val="00817A03"/>
    <w:rsid w:val="0082043F"/>
    <w:rsid w:val="00820D4C"/>
    <w:rsid w:val="008224CB"/>
    <w:rsid w:val="00822768"/>
    <w:rsid w:val="00824DC2"/>
    <w:rsid w:val="00826F0C"/>
    <w:rsid w:val="00827D7A"/>
    <w:rsid w:val="008330D8"/>
    <w:rsid w:val="0083646A"/>
    <w:rsid w:val="008401D7"/>
    <w:rsid w:val="00840945"/>
    <w:rsid w:val="00843E4A"/>
    <w:rsid w:val="00851BDA"/>
    <w:rsid w:val="00851F71"/>
    <w:rsid w:val="008543D3"/>
    <w:rsid w:val="008547E4"/>
    <w:rsid w:val="008552F8"/>
    <w:rsid w:val="008565B6"/>
    <w:rsid w:val="00862DAD"/>
    <w:rsid w:val="008644B4"/>
    <w:rsid w:val="008738E2"/>
    <w:rsid w:val="00873FC1"/>
    <w:rsid w:val="008820AE"/>
    <w:rsid w:val="008823EC"/>
    <w:rsid w:val="00883B21"/>
    <w:rsid w:val="00883BBA"/>
    <w:rsid w:val="008867D2"/>
    <w:rsid w:val="00886A92"/>
    <w:rsid w:val="00890583"/>
    <w:rsid w:val="008907F5"/>
    <w:rsid w:val="0089524D"/>
    <w:rsid w:val="008A406D"/>
    <w:rsid w:val="008B0BB9"/>
    <w:rsid w:val="008B147B"/>
    <w:rsid w:val="008B1CE0"/>
    <w:rsid w:val="008C032A"/>
    <w:rsid w:val="008C0529"/>
    <w:rsid w:val="008C13D2"/>
    <w:rsid w:val="008C3455"/>
    <w:rsid w:val="008D1BA6"/>
    <w:rsid w:val="008D6551"/>
    <w:rsid w:val="008D78D3"/>
    <w:rsid w:val="008D79D1"/>
    <w:rsid w:val="008E045F"/>
    <w:rsid w:val="008E4824"/>
    <w:rsid w:val="008E5F51"/>
    <w:rsid w:val="008E7B11"/>
    <w:rsid w:val="008F34FC"/>
    <w:rsid w:val="008F3AD1"/>
    <w:rsid w:val="00900533"/>
    <w:rsid w:val="0090195A"/>
    <w:rsid w:val="00903875"/>
    <w:rsid w:val="00906792"/>
    <w:rsid w:val="009124E1"/>
    <w:rsid w:val="00912C70"/>
    <w:rsid w:val="0091746C"/>
    <w:rsid w:val="00924463"/>
    <w:rsid w:val="00927FF9"/>
    <w:rsid w:val="00931EEE"/>
    <w:rsid w:val="0093571F"/>
    <w:rsid w:val="00936A03"/>
    <w:rsid w:val="00937AC1"/>
    <w:rsid w:val="00942513"/>
    <w:rsid w:val="00943141"/>
    <w:rsid w:val="0094350E"/>
    <w:rsid w:val="0094389C"/>
    <w:rsid w:val="00943CFE"/>
    <w:rsid w:val="00946C91"/>
    <w:rsid w:val="00946EB9"/>
    <w:rsid w:val="00947B6F"/>
    <w:rsid w:val="00957E34"/>
    <w:rsid w:val="00960372"/>
    <w:rsid w:val="00961E4D"/>
    <w:rsid w:val="0096402D"/>
    <w:rsid w:val="00964116"/>
    <w:rsid w:val="009654F5"/>
    <w:rsid w:val="00965CDB"/>
    <w:rsid w:val="00966206"/>
    <w:rsid w:val="00966A9B"/>
    <w:rsid w:val="009716AF"/>
    <w:rsid w:val="00972186"/>
    <w:rsid w:val="00972470"/>
    <w:rsid w:val="009725BE"/>
    <w:rsid w:val="00973C23"/>
    <w:rsid w:val="00983794"/>
    <w:rsid w:val="0098424C"/>
    <w:rsid w:val="00993657"/>
    <w:rsid w:val="009938E8"/>
    <w:rsid w:val="00995339"/>
    <w:rsid w:val="009963EA"/>
    <w:rsid w:val="009A1724"/>
    <w:rsid w:val="009A68A5"/>
    <w:rsid w:val="009B2208"/>
    <w:rsid w:val="009B606B"/>
    <w:rsid w:val="009B7B60"/>
    <w:rsid w:val="009C54BD"/>
    <w:rsid w:val="009D0CD8"/>
    <w:rsid w:val="009D1C9C"/>
    <w:rsid w:val="009D1DF1"/>
    <w:rsid w:val="009D1EBC"/>
    <w:rsid w:val="009D7BEC"/>
    <w:rsid w:val="009E1535"/>
    <w:rsid w:val="009E1A6D"/>
    <w:rsid w:val="009F2046"/>
    <w:rsid w:val="009F2E1F"/>
    <w:rsid w:val="009F3CA3"/>
    <w:rsid w:val="009F6CC0"/>
    <w:rsid w:val="00A06E62"/>
    <w:rsid w:val="00A079A4"/>
    <w:rsid w:val="00A12BB1"/>
    <w:rsid w:val="00A14CEC"/>
    <w:rsid w:val="00A156AE"/>
    <w:rsid w:val="00A17D0A"/>
    <w:rsid w:val="00A210CF"/>
    <w:rsid w:val="00A23305"/>
    <w:rsid w:val="00A25ADC"/>
    <w:rsid w:val="00A263FA"/>
    <w:rsid w:val="00A30000"/>
    <w:rsid w:val="00A32B4E"/>
    <w:rsid w:val="00A441CD"/>
    <w:rsid w:val="00A45313"/>
    <w:rsid w:val="00A46960"/>
    <w:rsid w:val="00A54788"/>
    <w:rsid w:val="00A55AD9"/>
    <w:rsid w:val="00A55F95"/>
    <w:rsid w:val="00A57BD4"/>
    <w:rsid w:val="00A65802"/>
    <w:rsid w:val="00A70020"/>
    <w:rsid w:val="00A72229"/>
    <w:rsid w:val="00A724B8"/>
    <w:rsid w:val="00A729B4"/>
    <w:rsid w:val="00A75CA4"/>
    <w:rsid w:val="00A8352D"/>
    <w:rsid w:val="00A913E4"/>
    <w:rsid w:val="00A940F1"/>
    <w:rsid w:val="00A942E0"/>
    <w:rsid w:val="00A95F32"/>
    <w:rsid w:val="00A97331"/>
    <w:rsid w:val="00AA24A7"/>
    <w:rsid w:val="00AA4EF4"/>
    <w:rsid w:val="00AA731C"/>
    <w:rsid w:val="00AB19D9"/>
    <w:rsid w:val="00AB26E6"/>
    <w:rsid w:val="00AB355A"/>
    <w:rsid w:val="00AB502F"/>
    <w:rsid w:val="00AC0907"/>
    <w:rsid w:val="00AC4688"/>
    <w:rsid w:val="00AD1695"/>
    <w:rsid w:val="00AD193E"/>
    <w:rsid w:val="00AD5413"/>
    <w:rsid w:val="00AD5D82"/>
    <w:rsid w:val="00AD69F0"/>
    <w:rsid w:val="00AE5960"/>
    <w:rsid w:val="00AE72FF"/>
    <w:rsid w:val="00AF0024"/>
    <w:rsid w:val="00AF0AA2"/>
    <w:rsid w:val="00AF1E62"/>
    <w:rsid w:val="00AF2A42"/>
    <w:rsid w:val="00AF54A9"/>
    <w:rsid w:val="00B002C6"/>
    <w:rsid w:val="00B0348A"/>
    <w:rsid w:val="00B054D7"/>
    <w:rsid w:val="00B06700"/>
    <w:rsid w:val="00B15DC6"/>
    <w:rsid w:val="00B174CC"/>
    <w:rsid w:val="00B22EF7"/>
    <w:rsid w:val="00B23D99"/>
    <w:rsid w:val="00B25B12"/>
    <w:rsid w:val="00B3104C"/>
    <w:rsid w:val="00B31D86"/>
    <w:rsid w:val="00B33AD2"/>
    <w:rsid w:val="00B35635"/>
    <w:rsid w:val="00B41999"/>
    <w:rsid w:val="00B433CE"/>
    <w:rsid w:val="00B43D7C"/>
    <w:rsid w:val="00B464C8"/>
    <w:rsid w:val="00B5650B"/>
    <w:rsid w:val="00B568CF"/>
    <w:rsid w:val="00B57A38"/>
    <w:rsid w:val="00B6119F"/>
    <w:rsid w:val="00B6311C"/>
    <w:rsid w:val="00B63684"/>
    <w:rsid w:val="00B7297B"/>
    <w:rsid w:val="00B75FDE"/>
    <w:rsid w:val="00B82606"/>
    <w:rsid w:val="00B85C94"/>
    <w:rsid w:val="00B902E4"/>
    <w:rsid w:val="00B91415"/>
    <w:rsid w:val="00B9186C"/>
    <w:rsid w:val="00B92F49"/>
    <w:rsid w:val="00B93E2F"/>
    <w:rsid w:val="00B958CE"/>
    <w:rsid w:val="00BB1B69"/>
    <w:rsid w:val="00BB41A3"/>
    <w:rsid w:val="00BC4B7C"/>
    <w:rsid w:val="00BC61CF"/>
    <w:rsid w:val="00BD0401"/>
    <w:rsid w:val="00BD0F6D"/>
    <w:rsid w:val="00BD1283"/>
    <w:rsid w:val="00BD2FF6"/>
    <w:rsid w:val="00BD49E6"/>
    <w:rsid w:val="00BD6C70"/>
    <w:rsid w:val="00BD7BFC"/>
    <w:rsid w:val="00BE03DB"/>
    <w:rsid w:val="00BE1058"/>
    <w:rsid w:val="00BE35BC"/>
    <w:rsid w:val="00BE515B"/>
    <w:rsid w:val="00BE5F3C"/>
    <w:rsid w:val="00BE7925"/>
    <w:rsid w:val="00BF3119"/>
    <w:rsid w:val="00BF51B5"/>
    <w:rsid w:val="00C00FF7"/>
    <w:rsid w:val="00C03AE1"/>
    <w:rsid w:val="00C062E1"/>
    <w:rsid w:val="00C06502"/>
    <w:rsid w:val="00C147A7"/>
    <w:rsid w:val="00C14D4B"/>
    <w:rsid w:val="00C16E67"/>
    <w:rsid w:val="00C21005"/>
    <w:rsid w:val="00C21B7E"/>
    <w:rsid w:val="00C32869"/>
    <w:rsid w:val="00C35107"/>
    <w:rsid w:val="00C36FE0"/>
    <w:rsid w:val="00C3700F"/>
    <w:rsid w:val="00C37103"/>
    <w:rsid w:val="00C407BB"/>
    <w:rsid w:val="00C42F89"/>
    <w:rsid w:val="00C4447D"/>
    <w:rsid w:val="00C45091"/>
    <w:rsid w:val="00C4525B"/>
    <w:rsid w:val="00C473E9"/>
    <w:rsid w:val="00C4772A"/>
    <w:rsid w:val="00C55819"/>
    <w:rsid w:val="00C63F47"/>
    <w:rsid w:val="00C661D3"/>
    <w:rsid w:val="00C66293"/>
    <w:rsid w:val="00C726AC"/>
    <w:rsid w:val="00C733C0"/>
    <w:rsid w:val="00C7550F"/>
    <w:rsid w:val="00C809B7"/>
    <w:rsid w:val="00C81A00"/>
    <w:rsid w:val="00C81BE4"/>
    <w:rsid w:val="00C849E0"/>
    <w:rsid w:val="00C8686F"/>
    <w:rsid w:val="00C91D9B"/>
    <w:rsid w:val="00C938DB"/>
    <w:rsid w:val="00CA2A6F"/>
    <w:rsid w:val="00CA2BD0"/>
    <w:rsid w:val="00CA6F43"/>
    <w:rsid w:val="00CA7FC1"/>
    <w:rsid w:val="00CB0139"/>
    <w:rsid w:val="00CB05DB"/>
    <w:rsid w:val="00CB0BFF"/>
    <w:rsid w:val="00CB3915"/>
    <w:rsid w:val="00CB3C3D"/>
    <w:rsid w:val="00CB5749"/>
    <w:rsid w:val="00CC0EAE"/>
    <w:rsid w:val="00CC344D"/>
    <w:rsid w:val="00CC783F"/>
    <w:rsid w:val="00CD1924"/>
    <w:rsid w:val="00CD327B"/>
    <w:rsid w:val="00CD5BFA"/>
    <w:rsid w:val="00CD5FA2"/>
    <w:rsid w:val="00CD739B"/>
    <w:rsid w:val="00CE1512"/>
    <w:rsid w:val="00CE67DE"/>
    <w:rsid w:val="00CF1346"/>
    <w:rsid w:val="00CF3F21"/>
    <w:rsid w:val="00CF6C85"/>
    <w:rsid w:val="00D01832"/>
    <w:rsid w:val="00D023AB"/>
    <w:rsid w:val="00D0254B"/>
    <w:rsid w:val="00D04593"/>
    <w:rsid w:val="00D0568F"/>
    <w:rsid w:val="00D05CAD"/>
    <w:rsid w:val="00D1140F"/>
    <w:rsid w:val="00D11B32"/>
    <w:rsid w:val="00D1476F"/>
    <w:rsid w:val="00D166C2"/>
    <w:rsid w:val="00D2152C"/>
    <w:rsid w:val="00D219A5"/>
    <w:rsid w:val="00D26327"/>
    <w:rsid w:val="00D26456"/>
    <w:rsid w:val="00D27CFC"/>
    <w:rsid w:val="00D3127C"/>
    <w:rsid w:val="00D33850"/>
    <w:rsid w:val="00D370B7"/>
    <w:rsid w:val="00D400C6"/>
    <w:rsid w:val="00D425EF"/>
    <w:rsid w:val="00D44BDB"/>
    <w:rsid w:val="00D46E62"/>
    <w:rsid w:val="00D53FBE"/>
    <w:rsid w:val="00D55E2F"/>
    <w:rsid w:val="00D56EA8"/>
    <w:rsid w:val="00D579E6"/>
    <w:rsid w:val="00D579F2"/>
    <w:rsid w:val="00D6560E"/>
    <w:rsid w:val="00D66968"/>
    <w:rsid w:val="00D67A2E"/>
    <w:rsid w:val="00D71535"/>
    <w:rsid w:val="00D71FD0"/>
    <w:rsid w:val="00D86E7A"/>
    <w:rsid w:val="00D9535F"/>
    <w:rsid w:val="00D97B2B"/>
    <w:rsid w:val="00DA0D80"/>
    <w:rsid w:val="00DA5720"/>
    <w:rsid w:val="00DA62A2"/>
    <w:rsid w:val="00DA7849"/>
    <w:rsid w:val="00DB0A5D"/>
    <w:rsid w:val="00DB414F"/>
    <w:rsid w:val="00DC5727"/>
    <w:rsid w:val="00DC748E"/>
    <w:rsid w:val="00DD0F9D"/>
    <w:rsid w:val="00DD38B5"/>
    <w:rsid w:val="00DD3C39"/>
    <w:rsid w:val="00DD5B9C"/>
    <w:rsid w:val="00DD70CF"/>
    <w:rsid w:val="00DE47BA"/>
    <w:rsid w:val="00DE7B9A"/>
    <w:rsid w:val="00DF14FD"/>
    <w:rsid w:val="00DF2885"/>
    <w:rsid w:val="00DF29A0"/>
    <w:rsid w:val="00E02A05"/>
    <w:rsid w:val="00E038AD"/>
    <w:rsid w:val="00E06279"/>
    <w:rsid w:val="00E106A4"/>
    <w:rsid w:val="00E113B8"/>
    <w:rsid w:val="00E11760"/>
    <w:rsid w:val="00E135E8"/>
    <w:rsid w:val="00E136F5"/>
    <w:rsid w:val="00E13FA5"/>
    <w:rsid w:val="00E15315"/>
    <w:rsid w:val="00E174CD"/>
    <w:rsid w:val="00E204D0"/>
    <w:rsid w:val="00E20867"/>
    <w:rsid w:val="00E221CB"/>
    <w:rsid w:val="00E24EC5"/>
    <w:rsid w:val="00E26958"/>
    <w:rsid w:val="00E336F0"/>
    <w:rsid w:val="00E33CEB"/>
    <w:rsid w:val="00E36BE3"/>
    <w:rsid w:val="00E37536"/>
    <w:rsid w:val="00E443B9"/>
    <w:rsid w:val="00E52747"/>
    <w:rsid w:val="00E57CC2"/>
    <w:rsid w:val="00E62048"/>
    <w:rsid w:val="00E630CE"/>
    <w:rsid w:val="00E648D4"/>
    <w:rsid w:val="00E65372"/>
    <w:rsid w:val="00E74929"/>
    <w:rsid w:val="00E80A29"/>
    <w:rsid w:val="00E85D9E"/>
    <w:rsid w:val="00E91A73"/>
    <w:rsid w:val="00E9348B"/>
    <w:rsid w:val="00E93536"/>
    <w:rsid w:val="00E94749"/>
    <w:rsid w:val="00E96123"/>
    <w:rsid w:val="00EA2781"/>
    <w:rsid w:val="00EA4693"/>
    <w:rsid w:val="00EA63AB"/>
    <w:rsid w:val="00EA7768"/>
    <w:rsid w:val="00EB1E0C"/>
    <w:rsid w:val="00EB24E4"/>
    <w:rsid w:val="00EB25A5"/>
    <w:rsid w:val="00EB4BB8"/>
    <w:rsid w:val="00EB66DA"/>
    <w:rsid w:val="00EB69E7"/>
    <w:rsid w:val="00EB771D"/>
    <w:rsid w:val="00EB7E53"/>
    <w:rsid w:val="00EC2C3D"/>
    <w:rsid w:val="00EC34F2"/>
    <w:rsid w:val="00EC3D21"/>
    <w:rsid w:val="00EC6C3C"/>
    <w:rsid w:val="00EC784C"/>
    <w:rsid w:val="00ED0607"/>
    <w:rsid w:val="00ED50B5"/>
    <w:rsid w:val="00EE19B5"/>
    <w:rsid w:val="00EE1EFA"/>
    <w:rsid w:val="00EE2B5E"/>
    <w:rsid w:val="00EE3611"/>
    <w:rsid w:val="00EE5984"/>
    <w:rsid w:val="00EF0BDC"/>
    <w:rsid w:val="00EF2094"/>
    <w:rsid w:val="00EF29AA"/>
    <w:rsid w:val="00EF46AF"/>
    <w:rsid w:val="00EF65AD"/>
    <w:rsid w:val="00F0033E"/>
    <w:rsid w:val="00F008DD"/>
    <w:rsid w:val="00F036DC"/>
    <w:rsid w:val="00F052EE"/>
    <w:rsid w:val="00F05705"/>
    <w:rsid w:val="00F13220"/>
    <w:rsid w:val="00F13CF6"/>
    <w:rsid w:val="00F156CB"/>
    <w:rsid w:val="00F16507"/>
    <w:rsid w:val="00F176B1"/>
    <w:rsid w:val="00F20CD3"/>
    <w:rsid w:val="00F21473"/>
    <w:rsid w:val="00F24368"/>
    <w:rsid w:val="00F2471C"/>
    <w:rsid w:val="00F279C1"/>
    <w:rsid w:val="00F33070"/>
    <w:rsid w:val="00F338EA"/>
    <w:rsid w:val="00F455F4"/>
    <w:rsid w:val="00F46445"/>
    <w:rsid w:val="00F46793"/>
    <w:rsid w:val="00F46A67"/>
    <w:rsid w:val="00F47AFB"/>
    <w:rsid w:val="00F51C9C"/>
    <w:rsid w:val="00F51F03"/>
    <w:rsid w:val="00F527B2"/>
    <w:rsid w:val="00F52872"/>
    <w:rsid w:val="00F5345F"/>
    <w:rsid w:val="00F537E5"/>
    <w:rsid w:val="00F601FB"/>
    <w:rsid w:val="00F60520"/>
    <w:rsid w:val="00F6595E"/>
    <w:rsid w:val="00F66AC6"/>
    <w:rsid w:val="00F722C2"/>
    <w:rsid w:val="00F735F7"/>
    <w:rsid w:val="00F747DF"/>
    <w:rsid w:val="00F81B46"/>
    <w:rsid w:val="00F8201C"/>
    <w:rsid w:val="00F90BF4"/>
    <w:rsid w:val="00F9193C"/>
    <w:rsid w:val="00F92013"/>
    <w:rsid w:val="00F9250B"/>
    <w:rsid w:val="00F94802"/>
    <w:rsid w:val="00F96D0F"/>
    <w:rsid w:val="00FA0FC0"/>
    <w:rsid w:val="00FA6FC2"/>
    <w:rsid w:val="00FA6FCC"/>
    <w:rsid w:val="00FB0F32"/>
    <w:rsid w:val="00FB7F48"/>
    <w:rsid w:val="00FC0942"/>
    <w:rsid w:val="00FC1D24"/>
    <w:rsid w:val="00FC2CF7"/>
    <w:rsid w:val="00FC2F62"/>
    <w:rsid w:val="00FC328C"/>
    <w:rsid w:val="00FC660F"/>
    <w:rsid w:val="00FC662F"/>
    <w:rsid w:val="00FC6C0C"/>
    <w:rsid w:val="00FD0D1E"/>
    <w:rsid w:val="00FD1BFB"/>
    <w:rsid w:val="00FD2F8C"/>
    <w:rsid w:val="00FD2FDD"/>
    <w:rsid w:val="00FD566A"/>
    <w:rsid w:val="00FD5B0F"/>
    <w:rsid w:val="00FD5F12"/>
    <w:rsid w:val="00FD6068"/>
    <w:rsid w:val="00FE0CD8"/>
    <w:rsid w:val="00FE0D7D"/>
    <w:rsid w:val="00FE15A6"/>
    <w:rsid w:val="00FE2151"/>
    <w:rsid w:val="00FE36D6"/>
    <w:rsid w:val="00FE3CDE"/>
    <w:rsid w:val="00FE4162"/>
    <w:rsid w:val="00FE4F4A"/>
    <w:rsid w:val="00FE58DF"/>
    <w:rsid w:val="00FE5BCE"/>
    <w:rsid w:val="00FE64AB"/>
    <w:rsid w:val="00FE66E5"/>
    <w:rsid w:val="00FF72D4"/>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F46AF"/>
    <w:pPr>
      <w:spacing w:after="0" w:line="240" w:lineRule="auto"/>
    </w:pPr>
    <w:rPr>
      <w:rFonts w:ascii="Times New Roman" w:eastAsia="SimSu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EF46AF"/>
    <w:rPr>
      <w:b/>
      <w:bCs/>
      <w:sz w:val="28"/>
      <w:szCs w:val="28"/>
    </w:rPr>
  </w:style>
  <w:style w:type="character" w:customStyle="1" w:styleId="BodyTextChar">
    <w:name w:val="Body Text Char"/>
    <w:basedOn w:val="DefaultParagraphFont"/>
    <w:link w:val="BodyText"/>
    <w:rsid w:val="00EF46AF"/>
    <w:rPr>
      <w:rFonts w:ascii="Times New Roman" w:eastAsia="SimSun" w:hAnsi="Times New Roman" w:cs="Times New Roman"/>
      <w:b/>
      <w:bCs/>
      <w:sz w:val="28"/>
      <w:szCs w:val="28"/>
    </w:rPr>
  </w:style>
  <w:style w:type="paragraph" w:styleId="Header">
    <w:name w:val="header"/>
    <w:basedOn w:val="Normal"/>
    <w:link w:val="HeaderChar"/>
    <w:uiPriority w:val="99"/>
    <w:semiHidden/>
    <w:unhideWhenUsed/>
    <w:rsid w:val="00EF46AF"/>
    <w:pPr>
      <w:tabs>
        <w:tab w:val="center" w:pos="4680"/>
        <w:tab w:val="right" w:pos="9360"/>
      </w:tabs>
    </w:pPr>
  </w:style>
  <w:style w:type="character" w:customStyle="1" w:styleId="HeaderChar">
    <w:name w:val="Header Char"/>
    <w:basedOn w:val="DefaultParagraphFont"/>
    <w:link w:val="Header"/>
    <w:uiPriority w:val="99"/>
    <w:semiHidden/>
    <w:rsid w:val="00EF46AF"/>
    <w:rPr>
      <w:rFonts w:ascii="Times New Roman" w:eastAsia="SimSun" w:hAnsi="Times New Roman" w:cs="Times New Roman"/>
      <w:sz w:val="24"/>
      <w:szCs w:val="24"/>
    </w:rPr>
  </w:style>
  <w:style w:type="paragraph" w:styleId="Footer">
    <w:name w:val="footer"/>
    <w:basedOn w:val="Normal"/>
    <w:link w:val="FooterChar"/>
    <w:uiPriority w:val="99"/>
    <w:unhideWhenUsed/>
    <w:rsid w:val="0015365E"/>
    <w:pPr>
      <w:tabs>
        <w:tab w:val="center" w:pos="4680"/>
        <w:tab w:val="right" w:pos="9360"/>
      </w:tabs>
    </w:pPr>
  </w:style>
  <w:style w:type="character" w:customStyle="1" w:styleId="FooterChar">
    <w:name w:val="Footer Char"/>
    <w:basedOn w:val="DefaultParagraphFont"/>
    <w:link w:val="Footer"/>
    <w:uiPriority w:val="99"/>
    <w:rsid w:val="0015365E"/>
    <w:rPr>
      <w:rFonts w:ascii="Times New Roman" w:eastAsia="SimSun" w:hAnsi="Times New Roman" w:cs="Times New Roman"/>
      <w:sz w:val="24"/>
      <w:szCs w:val="24"/>
    </w:rPr>
  </w:style>
  <w:style w:type="paragraph" w:styleId="BalloonText">
    <w:name w:val="Balloon Text"/>
    <w:basedOn w:val="Normal"/>
    <w:link w:val="BalloonTextChar"/>
    <w:uiPriority w:val="99"/>
    <w:semiHidden/>
    <w:unhideWhenUsed/>
    <w:rsid w:val="00D219A5"/>
    <w:rPr>
      <w:rFonts w:ascii="Tahoma" w:hAnsi="Tahoma" w:cs="Tahoma"/>
      <w:sz w:val="16"/>
      <w:szCs w:val="16"/>
    </w:rPr>
  </w:style>
  <w:style w:type="character" w:customStyle="1" w:styleId="BalloonTextChar">
    <w:name w:val="Balloon Text Char"/>
    <w:basedOn w:val="DefaultParagraphFont"/>
    <w:link w:val="BalloonText"/>
    <w:uiPriority w:val="99"/>
    <w:semiHidden/>
    <w:rsid w:val="00D219A5"/>
    <w:rPr>
      <w:rFonts w:ascii="Tahoma" w:eastAsia="SimSu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F46AF"/>
    <w:pPr>
      <w:spacing w:after="0" w:line="240" w:lineRule="auto"/>
    </w:pPr>
    <w:rPr>
      <w:rFonts w:ascii="Times New Roman" w:eastAsia="SimSu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EF46AF"/>
    <w:rPr>
      <w:b/>
      <w:bCs/>
      <w:sz w:val="28"/>
      <w:szCs w:val="28"/>
    </w:rPr>
  </w:style>
  <w:style w:type="character" w:customStyle="1" w:styleId="BodyTextChar">
    <w:name w:val="Body Text Char"/>
    <w:basedOn w:val="DefaultParagraphFont"/>
    <w:link w:val="BodyText"/>
    <w:rsid w:val="00EF46AF"/>
    <w:rPr>
      <w:rFonts w:ascii="Times New Roman" w:eastAsia="SimSun" w:hAnsi="Times New Roman" w:cs="Times New Roman"/>
      <w:b/>
      <w:bCs/>
      <w:sz w:val="28"/>
      <w:szCs w:val="28"/>
    </w:rPr>
  </w:style>
  <w:style w:type="paragraph" w:styleId="Header">
    <w:name w:val="header"/>
    <w:basedOn w:val="Normal"/>
    <w:link w:val="HeaderChar"/>
    <w:uiPriority w:val="99"/>
    <w:semiHidden/>
    <w:unhideWhenUsed/>
    <w:rsid w:val="00EF46AF"/>
    <w:pPr>
      <w:tabs>
        <w:tab w:val="center" w:pos="4680"/>
        <w:tab w:val="right" w:pos="9360"/>
      </w:tabs>
    </w:pPr>
  </w:style>
  <w:style w:type="character" w:customStyle="1" w:styleId="HeaderChar">
    <w:name w:val="Header Char"/>
    <w:basedOn w:val="DefaultParagraphFont"/>
    <w:link w:val="Header"/>
    <w:uiPriority w:val="99"/>
    <w:semiHidden/>
    <w:rsid w:val="00EF46AF"/>
    <w:rPr>
      <w:rFonts w:ascii="Times New Roman" w:eastAsia="SimSun" w:hAnsi="Times New Roman" w:cs="Times New Roman"/>
      <w:sz w:val="24"/>
      <w:szCs w:val="24"/>
    </w:rPr>
  </w:style>
  <w:style w:type="paragraph" w:styleId="Footer">
    <w:name w:val="footer"/>
    <w:basedOn w:val="Normal"/>
    <w:link w:val="FooterChar"/>
    <w:uiPriority w:val="99"/>
    <w:unhideWhenUsed/>
    <w:rsid w:val="0015365E"/>
    <w:pPr>
      <w:tabs>
        <w:tab w:val="center" w:pos="4680"/>
        <w:tab w:val="right" w:pos="9360"/>
      </w:tabs>
    </w:pPr>
  </w:style>
  <w:style w:type="character" w:customStyle="1" w:styleId="FooterChar">
    <w:name w:val="Footer Char"/>
    <w:basedOn w:val="DefaultParagraphFont"/>
    <w:link w:val="Footer"/>
    <w:uiPriority w:val="99"/>
    <w:rsid w:val="0015365E"/>
    <w:rPr>
      <w:rFonts w:ascii="Times New Roman" w:eastAsia="SimSun" w:hAnsi="Times New Roman" w:cs="Times New Roman"/>
      <w:sz w:val="24"/>
      <w:szCs w:val="24"/>
    </w:rPr>
  </w:style>
  <w:style w:type="paragraph" w:styleId="BalloonText">
    <w:name w:val="Balloon Text"/>
    <w:basedOn w:val="Normal"/>
    <w:link w:val="BalloonTextChar"/>
    <w:uiPriority w:val="99"/>
    <w:semiHidden/>
    <w:unhideWhenUsed/>
    <w:rsid w:val="00D219A5"/>
    <w:rPr>
      <w:rFonts w:ascii="Tahoma" w:hAnsi="Tahoma" w:cs="Tahoma"/>
      <w:sz w:val="16"/>
      <w:szCs w:val="16"/>
    </w:rPr>
  </w:style>
  <w:style w:type="character" w:customStyle="1" w:styleId="BalloonTextChar">
    <w:name w:val="Balloon Text Char"/>
    <w:basedOn w:val="DefaultParagraphFont"/>
    <w:link w:val="BalloonText"/>
    <w:uiPriority w:val="99"/>
    <w:semiHidden/>
    <w:rsid w:val="00D219A5"/>
    <w:rPr>
      <w:rFonts w:ascii="Tahoma" w:eastAsia="SimSu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D9145319.dotm</Template>
  <TotalTime>0</TotalTime>
  <Pages>1</Pages>
  <Words>195</Words>
  <Characters>1116</Characters>
  <Application>Microsoft Office Word</Application>
  <DocSecurity>4</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Wittenberg University</Company>
  <LinksUpToDate>false</LinksUpToDate>
  <CharactersWithSpaces>1309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Computing Center</dc:creator>
  <cp:lastModifiedBy>Ryan S. Maurer</cp:lastModifiedBy>
  <cp:revision>2</cp:revision>
  <cp:lastPrinted>2014-09-03T15:39:00Z</cp:lastPrinted>
  <dcterms:created xsi:type="dcterms:W3CDTF">2014-10-13T14:42:00Z</dcterms:created>
  <dcterms:modified xsi:type="dcterms:W3CDTF">2014-10-13T14:42:00Z</dcterms:modified>
</cp:coreProperties>
</file>